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CAD" w:rsidRDefault="008D7CAD" w:rsidP="00F013A8">
      <w:pPr>
        <w:rPr>
          <w:sz w:val="28"/>
          <w:szCs w:val="28"/>
        </w:rPr>
      </w:pPr>
      <w:r>
        <w:rPr>
          <w:sz w:val="28"/>
          <w:szCs w:val="28"/>
        </w:rPr>
        <w:t>Министерство здравоохранения                                                                                        Код формы по ОКУД_________</w:t>
      </w:r>
    </w:p>
    <w:p w:rsidR="008D7CAD" w:rsidRPr="009D1C4F" w:rsidRDefault="008D7CAD" w:rsidP="00F013A8">
      <w:pPr>
        <w:rPr>
          <w:sz w:val="28"/>
          <w:szCs w:val="28"/>
        </w:rPr>
      </w:pPr>
      <w:r>
        <w:rPr>
          <w:sz w:val="28"/>
          <w:szCs w:val="28"/>
        </w:rPr>
        <w:t>Поликлиника №____                                                                                                              Код учреждения по ОКДД__________</w:t>
      </w:r>
    </w:p>
    <w:p w:rsidR="008D7CAD" w:rsidRDefault="008D7CAD">
      <w:pPr>
        <w:jc w:val="center"/>
        <w:rPr>
          <w:sz w:val="28"/>
          <w:szCs w:val="28"/>
        </w:rPr>
      </w:pPr>
    </w:p>
    <w:p w:rsidR="008D7CAD" w:rsidRDefault="008D7CAD" w:rsidP="00F013A8">
      <w:pPr>
        <w:jc w:val="both"/>
        <w:rPr>
          <w:sz w:val="28"/>
          <w:szCs w:val="28"/>
        </w:rPr>
      </w:pPr>
      <w:r>
        <w:rPr>
          <w:sz w:val="28"/>
          <w:szCs w:val="28"/>
        </w:rPr>
        <w:t>Медицинская карта</w:t>
      </w:r>
    </w:p>
    <w:p w:rsidR="008D7CAD" w:rsidRDefault="008D7CAD" w:rsidP="00F013A8">
      <w:pPr>
        <w:jc w:val="both"/>
        <w:rPr>
          <w:sz w:val="28"/>
          <w:szCs w:val="28"/>
        </w:rPr>
      </w:pPr>
      <w:r>
        <w:rPr>
          <w:sz w:val="28"/>
          <w:szCs w:val="28"/>
        </w:rPr>
        <w:t>Ф. И. О._________________________________________</w:t>
      </w:r>
    </w:p>
    <w:p w:rsidR="008D7CAD" w:rsidRDefault="008D7CAD" w:rsidP="00F013A8">
      <w:pPr>
        <w:jc w:val="both"/>
        <w:rPr>
          <w:sz w:val="28"/>
          <w:szCs w:val="28"/>
        </w:rPr>
      </w:pPr>
      <w:r>
        <w:rPr>
          <w:sz w:val="28"/>
          <w:szCs w:val="28"/>
        </w:rPr>
        <w:t>Пол: М Ж  Дата рождения:__________________________</w:t>
      </w:r>
    </w:p>
    <w:p w:rsidR="008D7CAD" w:rsidRPr="00211CF4" w:rsidRDefault="008D7CAD" w:rsidP="00F013A8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Адрес: </w:t>
      </w:r>
      <w:r w:rsidRPr="00211CF4">
        <w:rPr>
          <w:i/>
          <w:sz w:val="28"/>
          <w:szCs w:val="28"/>
        </w:rPr>
        <w:t>область_________________________________</w:t>
      </w:r>
      <w:r>
        <w:rPr>
          <w:i/>
          <w:sz w:val="28"/>
          <w:szCs w:val="28"/>
        </w:rPr>
        <w:t>_</w:t>
      </w:r>
    </w:p>
    <w:p w:rsidR="008D7CAD" w:rsidRPr="00211CF4" w:rsidRDefault="008D7CAD" w:rsidP="00F013A8">
      <w:pPr>
        <w:jc w:val="both"/>
        <w:rPr>
          <w:i/>
          <w:sz w:val="28"/>
          <w:szCs w:val="28"/>
        </w:rPr>
      </w:pPr>
      <w:r w:rsidRPr="00211CF4">
        <w:rPr>
          <w:i/>
          <w:sz w:val="28"/>
          <w:szCs w:val="28"/>
        </w:rPr>
        <w:t>район____________________________________</w:t>
      </w:r>
      <w:r>
        <w:rPr>
          <w:i/>
          <w:sz w:val="28"/>
          <w:szCs w:val="28"/>
        </w:rPr>
        <w:t>_________</w:t>
      </w:r>
      <w:r w:rsidRPr="00211CF4">
        <w:rPr>
          <w:i/>
          <w:sz w:val="28"/>
          <w:szCs w:val="28"/>
        </w:rPr>
        <w:t xml:space="preserve">         </w:t>
      </w:r>
      <w:r>
        <w:rPr>
          <w:i/>
          <w:sz w:val="28"/>
          <w:szCs w:val="28"/>
        </w:rPr>
        <w:t xml:space="preserve">      </w:t>
      </w:r>
      <w:r w:rsidRPr="00211CF4">
        <w:rPr>
          <w:i/>
          <w:sz w:val="28"/>
          <w:szCs w:val="28"/>
        </w:rPr>
        <w:t xml:space="preserve">     населенный пункт__________________________</w:t>
      </w:r>
    </w:p>
    <w:p w:rsidR="008D7CAD" w:rsidRPr="00211CF4" w:rsidRDefault="008D7CAD" w:rsidP="00F013A8">
      <w:pPr>
        <w:jc w:val="both"/>
        <w:rPr>
          <w:i/>
          <w:sz w:val="28"/>
          <w:szCs w:val="28"/>
        </w:rPr>
      </w:pPr>
      <w:r w:rsidRPr="00211CF4">
        <w:rPr>
          <w:i/>
          <w:sz w:val="28"/>
          <w:szCs w:val="28"/>
        </w:rPr>
        <w:t>улица___________________________________</w:t>
      </w:r>
      <w:r>
        <w:rPr>
          <w:i/>
          <w:sz w:val="28"/>
          <w:szCs w:val="28"/>
        </w:rPr>
        <w:t>________</w:t>
      </w:r>
      <w:r w:rsidRPr="00211CF4">
        <w:rPr>
          <w:i/>
          <w:sz w:val="28"/>
          <w:szCs w:val="28"/>
        </w:rPr>
        <w:t xml:space="preserve">                                           </w:t>
      </w:r>
    </w:p>
    <w:p w:rsidR="008D7CAD" w:rsidRDefault="008D7CAD" w:rsidP="00F013A8">
      <w:pPr>
        <w:jc w:val="both"/>
        <w:rPr>
          <w:i/>
          <w:sz w:val="28"/>
          <w:szCs w:val="28"/>
        </w:rPr>
      </w:pPr>
      <w:r w:rsidRPr="00211CF4">
        <w:rPr>
          <w:i/>
          <w:sz w:val="28"/>
          <w:szCs w:val="28"/>
        </w:rPr>
        <w:t>дом №_____________________(корпус) кв. №_____                                   телефон №_____________________________</w:t>
      </w:r>
      <w:r>
        <w:rPr>
          <w:i/>
          <w:sz w:val="28"/>
          <w:szCs w:val="28"/>
        </w:rPr>
        <w:t>___</w:t>
      </w:r>
    </w:p>
    <w:p w:rsidR="008D7CAD" w:rsidRDefault="008D7CAD" w:rsidP="00F013A8">
      <w:pPr>
        <w:jc w:val="both"/>
        <w:rPr>
          <w:sz w:val="28"/>
          <w:szCs w:val="28"/>
        </w:rPr>
      </w:pPr>
      <w:r>
        <w:rPr>
          <w:sz w:val="28"/>
          <w:szCs w:val="28"/>
        </w:rPr>
        <w:t>Место работы:____________________________________</w:t>
      </w:r>
    </w:p>
    <w:p w:rsidR="008D7CAD" w:rsidRPr="00211CF4" w:rsidRDefault="008D7CAD" w:rsidP="00F013A8">
      <w:pPr>
        <w:jc w:val="both"/>
        <w:rPr>
          <w:sz w:val="28"/>
          <w:szCs w:val="28"/>
        </w:rPr>
      </w:pPr>
      <w:r>
        <w:rPr>
          <w:sz w:val="28"/>
          <w:szCs w:val="28"/>
        </w:rPr>
        <w:t>Занимаемая должность:____________________________                                                             Амбулаторная карта больного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01"/>
        <w:gridCol w:w="3827"/>
        <w:gridCol w:w="1134"/>
        <w:gridCol w:w="3794"/>
        <w:gridCol w:w="1167"/>
        <w:gridCol w:w="3763"/>
      </w:tblGrid>
      <w:tr w:rsidR="008D7CAD" w:rsidRPr="0037106F" w:rsidTr="0037106F">
        <w:tc>
          <w:tcPr>
            <w:tcW w:w="9856" w:type="dxa"/>
            <w:gridSpan w:val="4"/>
          </w:tcPr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7106F">
              <w:rPr>
                <w:sz w:val="28"/>
                <w:szCs w:val="28"/>
              </w:rPr>
              <w:t>Взята на диспансерное наблюдение</w:t>
            </w:r>
          </w:p>
        </w:tc>
        <w:tc>
          <w:tcPr>
            <w:tcW w:w="4930" w:type="dxa"/>
            <w:gridSpan w:val="2"/>
          </w:tcPr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7106F">
              <w:rPr>
                <w:sz w:val="28"/>
                <w:szCs w:val="28"/>
              </w:rPr>
              <w:t>Перемена адреса и работы</w:t>
            </w:r>
          </w:p>
        </w:tc>
      </w:tr>
      <w:tr w:rsidR="008D7CAD" w:rsidRPr="0037106F" w:rsidTr="0037106F">
        <w:tc>
          <w:tcPr>
            <w:tcW w:w="1101" w:type="dxa"/>
          </w:tcPr>
          <w:p w:rsidR="008D7CAD" w:rsidRPr="0037106F" w:rsidRDefault="008D7CAD" w:rsidP="0037106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37106F">
              <w:rPr>
                <w:sz w:val="28"/>
                <w:szCs w:val="28"/>
              </w:rPr>
              <w:t>Дата</w:t>
            </w:r>
          </w:p>
        </w:tc>
        <w:tc>
          <w:tcPr>
            <w:tcW w:w="3827" w:type="dxa"/>
          </w:tcPr>
          <w:p w:rsidR="008D7CAD" w:rsidRPr="0037106F" w:rsidRDefault="008D7CAD" w:rsidP="0037106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37106F">
              <w:rPr>
                <w:sz w:val="28"/>
                <w:szCs w:val="28"/>
              </w:rPr>
              <w:t>По поводу</w:t>
            </w:r>
          </w:p>
        </w:tc>
        <w:tc>
          <w:tcPr>
            <w:tcW w:w="1134" w:type="dxa"/>
          </w:tcPr>
          <w:p w:rsidR="008D7CAD" w:rsidRPr="0037106F" w:rsidRDefault="008D7CAD" w:rsidP="0037106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37106F">
              <w:rPr>
                <w:sz w:val="28"/>
                <w:szCs w:val="28"/>
              </w:rPr>
              <w:t>Дата</w:t>
            </w:r>
          </w:p>
        </w:tc>
        <w:tc>
          <w:tcPr>
            <w:tcW w:w="3794" w:type="dxa"/>
          </w:tcPr>
          <w:p w:rsidR="008D7CAD" w:rsidRPr="0037106F" w:rsidRDefault="008D7CAD" w:rsidP="0037106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37106F">
              <w:rPr>
                <w:sz w:val="28"/>
                <w:szCs w:val="28"/>
              </w:rPr>
              <w:t>Причина снятия</w:t>
            </w:r>
          </w:p>
        </w:tc>
        <w:tc>
          <w:tcPr>
            <w:tcW w:w="1167" w:type="dxa"/>
          </w:tcPr>
          <w:p w:rsidR="008D7CAD" w:rsidRPr="0037106F" w:rsidRDefault="008D7CAD" w:rsidP="0037106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37106F">
              <w:rPr>
                <w:sz w:val="28"/>
                <w:szCs w:val="28"/>
              </w:rPr>
              <w:t>Дата</w:t>
            </w:r>
          </w:p>
        </w:tc>
        <w:tc>
          <w:tcPr>
            <w:tcW w:w="3763" w:type="dxa"/>
          </w:tcPr>
          <w:p w:rsidR="008D7CAD" w:rsidRPr="0037106F" w:rsidRDefault="008D7CAD" w:rsidP="0037106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37106F">
              <w:rPr>
                <w:sz w:val="28"/>
                <w:szCs w:val="28"/>
              </w:rPr>
              <w:t>Новый адрес (новое место работы)</w:t>
            </w:r>
          </w:p>
        </w:tc>
      </w:tr>
      <w:tr w:rsidR="008D7CAD" w:rsidRPr="0037106F" w:rsidTr="0037106F">
        <w:tc>
          <w:tcPr>
            <w:tcW w:w="1101" w:type="dxa"/>
          </w:tcPr>
          <w:p w:rsidR="008D7CAD" w:rsidRPr="0037106F" w:rsidRDefault="008D7CAD" w:rsidP="0037106F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8D7CAD" w:rsidRPr="0037106F" w:rsidRDefault="008D7CAD" w:rsidP="0037106F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8D7CAD" w:rsidRPr="0037106F" w:rsidRDefault="008D7CAD" w:rsidP="0037106F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794" w:type="dxa"/>
          </w:tcPr>
          <w:p w:rsidR="008D7CAD" w:rsidRPr="0037106F" w:rsidRDefault="008D7CAD" w:rsidP="0037106F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dxa"/>
          </w:tcPr>
          <w:p w:rsidR="008D7CAD" w:rsidRPr="0037106F" w:rsidRDefault="008D7CAD" w:rsidP="0037106F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763" w:type="dxa"/>
          </w:tcPr>
          <w:p w:rsidR="008D7CAD" w:rsidRPr="0037106F" w:rsidRDefault="008D7CAD" w:rsidP="0037106F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</w:tbl>
    <w:p w:rsidR="008D7CAD" w:rsidRDefault="008D7CAD" w:rsidP="00063BEE">
      <w:pPr>
        <w:jc w:val="center"/>
        <w:rPr>
          <w:sz w:val="28"/>
          <w:szCs w:val="28"/>
        </w:rPr>
      </w:pPr>
      <w:r>
        <w:rPr>
          <w:sz w:val="28"/>
          <w:szCs w:val="28"/>
        </w:rPr>
        <w:t>Лист для записи заключительного диагноза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26"/>
        <w:gridCol w:w="5866"/>
        <w:gridCol w:w="6041"/>
        <w:gridCol w:w="1353"/>
      </w:tblGrid>
      <w:tr w:rsidR="008D7CAD" w:rsidRPr="0037106F" w:rsidTr="004E5578">
        <w:tc>
          <w:tcPr>
            <w:tcW w:w="1526" w:type="dxa"/>
          </w:tcPr>
          <w:p w:rsidR="008D7CAD" w:rsidRPr="0037106F" w:rsidRDefault="008D7CAD" w:rsidP="004E557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7106F">
              <w:rPr>
                <w:sz w:val="28"/>
                <w:szCs w:val="28"/>
              </w:rPr>
              <w:t>Дата</w:t>
            </w:r>
          </w:p>
        </w:tc>
        <w:tc>
          <w:tcPr>
            <w:tcW w:w="5866" w:type="dxa"/>
          </w:tcPr>
          <w:p w:rsidR="008D7CAD" w:rsidRPr="0037106F" w:rsidRDefault="008D7CAD" w:rsidP="004E557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7106F">
              <w:rPr>
                <w:sz w:val="28"/>
                <w:szCs w:val="28"/>
              </w:rPr>
              <w:t>Заключительный диагноз</w:t>
            </w:r>
          </w:p>
        </w:tc>
        <w:tc>
          <w:tcPr>
            <w:tcW w:w="6041" w:type="dxa"/>
          </w:tcPr>
          <w:p w:rsidR="008D7CAD" w:rsidRPr="0037106F" w:rsidRDefault="008D7CAD" w:rsidP="004E557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7106F">
              <w:rPr>
                <w:sz w:val="28"/>
                <w:szCs w:val="28"/>
              </w:rPr>
              <w:t>Впервые выявленный диагноз</w:t>
            </w:r>
          </w:p>
        </w:tc>
        <w:tc>
          <w:tcPr>
            <w:tcW w:w="1353" w:type="dxa"/>
          </w:tcPr>
          <w:p w:rsidR="008D7CAD" w:rsidRPr="0037106F" w:rsidRDefault="008D7CAD" w:rsidP="004E557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7106F">
              <w:rPr>
                <w:sz w:val="28"/>
                <w:szCs w:val="28"/>
              </w:rPr>
              <w:t>Подпись</w:t>
            </w:r>
          </w:p>
        </w:tc>
      </w:tr>
      <w:tr w:rsidR="008D7CAD" w:rsidRPr="0037106F" w:rsidTr="004E5578">
        <w:tc>
          <w:tcPr>
            <w:tcW w:w="1526" w:type="dxa"/>
          </w:tcPr>
          <w:p w:rsidR="008D7CAD" w:rsidRPr="0037106F" w:rsidRDefault="008D7CAD" w:rsidP="004E5578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5866" w:type="dxa"/>
          </w:tcPr>
          <w:p w:rsidR="008D7CAD" w:rsidRPr="0037106F" w:rsidRDefault="008D7CAD" w:rsidP="004E5578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4E5578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4E5578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4E5578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4E5578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4E5578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4E5578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4E5578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4E5578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4E5578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4E5578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4E5578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4E5578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4E5578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4E5578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4E5578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4E5578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4E5578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4E5578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4E5578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4E5578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4E5578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4E5578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063BEE">
            <w:pPr>
              <w:spacing w:after="0" w:line="240" w:lineRule="auto"/>
              <w:rPr>
                <w:sz w:val="28"/>
                <w:szCs w:val="28"/>
              </w:rPr>
            </w:pPr>
          </w:p>
          <w:p w:rsidR="008D7CAD" w:rsidRPr="0037106F" w:rsidRDefault="008D7CAD" w:rsidP="004E5578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4E5578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041" w:type="dxa"/>
          </w:tcPr>
          <w:p w:rsidR="008D7CAD" w:rsidRPr="0037106F" w:rsidRDefault="008D7CAD" w:rsidP="004E5578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353" w:type="dxa"/>
          </w:tcPr>
          <w:p w:rsidR="008D7CAD" w:rsidRPr="0037106F" w:rsidRDefault="008D7CAD" w:rsidP="004E5578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</w:tbl>
    <w:p w:rsidR="008D7CAD" w:rsidRDefault="008D7CAD" w:rsidP="00A71F32">
      <w:pPr>
        <w:jc w:val="center"/>
        <w:rPr>
          <w:sz w:val="28"/>
          <w:szCs w:val="28"/>
        </w:rPr>
      </w:pPr>
      <w:r>
        <w:rPr>
          <w:sz w:val="28"/>
          <w:szCs w:val="28"/>
        </w:rPr>
        <w:t>Вкладной лист к медицинской карте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22"/>
        <w:gridCol w:w="1891"/>
        <w:gridCol w:w="7687"/>
        <w:gridCol w:w="3686"/>
      </w:tblGrid>
      <w:tr w:rsidR="008D7CAD" w:rsidRPr="0037106F" w:rsidTr="0037106F">
        <w:tc>
          <w:tcPr>
            <w:tcW w:w="1522" w:type="dxa"/>
          </w:tcPr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7106F">
              <w:rPr>
                <w:sz w:val="28"/>
                <w:szCs w:val="28"/>
              </w:rPr>
              <w:t>Дата</w:t>
            </w:r>
          </w:p>
        </w:tc>
        <w:tc>
          <w:tcPr>
            <w:tcW w:w="1891" w:type="dxa"/>
          </w:tcPr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7106F">
              <w:rPr>
                <w:sz w:val="28"/>
                <w:szCs w:val="28"/>
              </w:rPr>
              <w:t>Амбулаторно,</w:t>
            </w: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7106F">
              <w:rPr>
                <w:sz w:val="28"/>
                <w:szCs w:val="28"/>
              </w:rPr>
              <w:t>на дому</w:t>
            </w:r>
          </w:p>
        </w:tc>
        <w:tc>
          <w:tcPr>
            <w:tcW w:w="7687" w:type="dxa"/>
          </w:tcPr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7106F">
              <w:rPr>
                <w:sz w:val="28"/>
                <w:szCs w:val="28"/>
              </w:rPr>
              <w:t>Жалобы больного, объективные данные, диагноз, течение</w:t>
            </w:r>
          </w:p>
        </w:tc>
        <w:tc>
          <w:tcPr>
            <w:tcW w:w="3686" w:type="dxa"/>
          </w:tcPr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7106F">
              <w:rPr>
                <w:sz w:val="28"/>
                <w:szCs w:val="28"/>
              </w:rPr>
              <w:t>Назначение</w:t>
            </w:r>
          </w:p>
        </w:tc>
      </w:tr>
      <w:tr w:rsidR="008D7CAD" w:rsidRPr="0037106F" w:rsidTr="0037106F">
        <w:tc>
          <w:tcPr>
            <w:tcW w:w="1522" w:type="dxa"/>
          </w:tcPr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91" w:type="dxa"/>
          </w:tcPr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687" w:type="dxa"/>
          </w:tcPr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063BEE">
            <w:pPr>
              <w:spacing w:after="0" w:line="240" w:lineRule="auto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</w:tbl>
    <w:p w:rsidR="008D7CAD" w:rsidRDefault="008D7CAD" w:rsidP="00A71F32">
      <w:pPr>
        <w:jc w:val="center"/>
        <w:rPr>
          <w:sz w:val="28"/>
          <w:szCs w:val="28"/>
        </w:rPr>
      </w:pPr>
      <w:r>
        <w:rPr>
          <w:sz w:val="28"/>
          <w:szCs w:val="28"/>
        </w:rPr>
        <w:t>Вкладной лист к медицинской карте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22"/>
        <w:gridCol w:w="1891"/>
        <w:gridCol w:w="7687"/>
        <w:gridCol w:w="3686"/>
      </w:tblGrid>
      <w:tr w:rsidR="008D7CAD" w:rsidRPr="0037106F" w:rsidTr="0037106F">
        <w:tc>
          <w:tcPr>
            <w:tcW w:w="1526" w:type="dxa"/>
          </w:tcPr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7106F">
              <w:rPr>
                <w:sz w:val="28"/>
                <w:szCs w:val="28"/>
              </w:rPr>
              <w:t>Дата</w:t>
            </w:r>
          </w:p>
        </w:tc>
        <w:tc>
          <w:tcPr>
            <w:tcW w:w="1843" w:type="dxa"/>
          </w:tcPr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7106F">
              <w:rPr>
                <w:sz w:val="28"/>
                <w:szCs w:val="28"/>
              </w:rPr>
              <w:t>Амбулаторно,</w:t>
            </w: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7106F">
              <w:rPr>
                <w:sz w:val="28"/>
                <w:szCs w:val="28"/>
              </w:rPr>
              <w:t>на дому</w:t>
            </w:r>
          </w:p>
        </w:tc>
        <w:tc>
          <w:tcPr>
            <w:tcW w:w="7720" w:type="dxa"/>
          </w:tcPr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7106F">
              <w:rPr>
                <w:sz w:val="28"/>
                <w:szCs w:val="28"/>
              </w:rPr>
              <w:t>Жалобы больного, объективные данные, диагноз, течение</w:t>
            </w:r>
          </w:p>
        </w:tc>
        <w:tc>
          <w:tcPr>
            <w:tcW w:w="3697" w:type="dxa"/>
          </w:tcPr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7106F">
              <w:rPr>
                <w:sz w:val="28"/>
                <w:szCs w:val="28"/>
              </w:rPr>
              <w:t>Назначение</w:t>
            </w:r>
          </w:p>
        </w:tc>
      </w:tr>
      <w:tr w:rsidR="008D7CAD" w:rsidRPr="0037106F" w:rsidTr="0037106F">
        <w:tc>
          <w:tcPr>
            <w:tcW w:w="1526" w:type="dxa"/>
          </w:tcPr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720" w:type="dxa"/>
          </w:tcPr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063BEE">
            <w:pPr>
              <w:spacing w:after="0" w:line="240" w:lineRule="auto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8D7CAD" w:rsidRPr="0037106F" w:rsidRDefault="008D7CAD" w:rsidP="0037106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697" w:type="dxa"/>
          </w:tcPr>
          <w:p w:rsidR="008D7CAD" w:rsidRPr="0037106F" w:rsidRDefault="008D7CAD" w:rsidP="0037106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</w:tbl>
    <w:p w:rsidR="008D7CAD" w:rsidRPr="009D1C4F" w:rsidRDefault="008D7CAD" w:rsidP="00063BEE">
      <w:pPr>
        <w:jc w:val="both"/>
      </w:pPr>
      <w:bookmarkStart w:id="0" w:name="_GoBack"/>
      <w:bookmarkEnd w:id="0"/>
    </w:p>
    <w:sectPr w:rsidR="008D7CAD" w:rsidRPr="009D1C4F" w:rsidSect="009D1C4F">
      <w:footerReference w:type="even" r:id="rId6"/>
      <w:footerReference w:type="default" r:id="rId7"/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CAD" w:rsidRDefault="008D7CAD">
      <w:r>
        <w:separator/>
      </w:r>
    </w:p>
  </w:endnote>
  <w:endnote w:type="continuationSeparator" w:id="0">
    <w:p w:rsidR="008D7CAD" w:rsidRDefault="008D7C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CAD" w:rsidRDefault="008D7CAD" w:rsidP="004D3D7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D7CAD" w:rsidRDefault="008D7CAD" w:rsidP="00063BE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CAD" w:rsidRDefault="008D7CAD" w:rsidP="004D3D7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8D7CAD" w:rsidRDefault="008D7CAD" w:rsidP="00063BEE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CAD" w:rsidRDefault="008D7CAD">
      <w:r>
        <w:separator/>
      </w:r>
    </w:p>
  </w:footnote>
  <w:footnote w:type="continuationSeparator" w:id="0">
    <w:p w:rsidR="008D7CAD" w:rsidRDefault="008D7CA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3DA4"/>
    <w:rsid w:val="00004B75"/>
    <w:rsid w:val="000060B1"/>
    <w:rsid w:val="000301F5"/>
    <w:rsid w:val="000302A7"/>
    <w:rsid w:val="00034FD0"/>
    <w:rsid w:val="0004484B"/>
    <w:rsid w:val="0004525E"/>
    <w:rsid w:val="00063BEE"/>
    <w:rsid w:val="0008688F"/>
    <w:rsid w:val="0009110D"/>
    <w:rsid w:val="000A15C2"/>
    <w:rsid w:val="000B2D5B"/>
    <w:rsid w:val="000B6CA6"/>
    <w:rsid w:val="000B7150"/>
    <w:rsid w:val="000C40BF"/>
    <w:rsid w:val="000E32E2"/>
    <w:rsid w:val="000F1775"/>
    <w:rsid w:val="00107CB6"/>
    <w:rsid w:val="00113ADA"/>
    <w:rsid w:val="0012306A"/>
    <w:rsid w:val="00133AC0"/>
    <w:rsid w:val="001343E4"/>
    <w:rsid w:val="00137520"/>
    <w:rsid w:val="001520E8"/>
    <w:rsid w:val="001667DC"/>
    <w:rsid w:val="001D34A8"/>
    <w:rsid w:val="001D3B14"/>
    <w:rsid w:val="001F4900"/>
    <w:rsid w:val="001F764B"/>
    <w:rsid w:val="00211CF4"/>
    <w:rsid w:val="00225731"/>
    <w:rsid w:val="00235BD4"/>
    <w:rsid w:val="0025527D"/>
    <w:rsid w:val="00262EC1"/>
    <w:rsid w:val="002737CD"/>
    <w:rsid w:val="00280DE2"/>
    <w:rsid w:val="00284081"/>
    <w:rsid w:val="00284D1D"/>
    <w:rsid w:val="002A275A"/>
    <w:rsid w:val="002C187B"/>
    <w:rsid w:val="002D6D99"/>
    <w:rsid w:val="002D70A2"/>
    <w:rsid w:val="002D71AB"/>
    <w:rsid w:val="002E7347"/>
    <w:rsid w:val="0030608D"/>
    <w:rsid w:val="003213F2"/>
    <w:rsid w:val="00322894"/>
    <w:rsid w:val="00331F7F"/>
    <w:rsid w:val="00333F34"/>
    <w:rsid w:val="003421D8"/>
    <w:rsid w:val="00352C92"/>
    <w:rsid w:val="00356453"/>
    <w:rsid w:val="0037106F"/>
    <w:rsid w:val="00385320"/>
    <w:rsid w:val="003923B0"/>
    <w:rsid w:val="003A12EB"/>
    <w:rsid w:val="003C1FB5"/>
    <w:rsid w:val="003C6544"/>
    <w:rsid w:val="003F51C7"/>
    <w:rsid w:val="0040522E"/>
    <w:rsid w:val="0040692C"/>
    <w:rsid w:val="00420FD5"/>
    <w:rsid w:val="00424615"/>
    <w:rsid w:val="00443328"/>
    <w:rsid w:val="004506C8"/>
    <w:rsid w:val="00463DDC"/>
    <w:rsid w:val="0047137B"/>
    <w:rsid w:val="00482B49"/>
    <w:rsid w:val="004B126E"/>
    <w:rsid w:val="004B28A0"/>
    <w:rsid w:val="004B4ADE"/>
    <w:rsid w:val="004C0A0B"/>
    <w:rsid w:val="004C4C74"/>
    <w:rsid w:val="004D3D7E"/>
    <w:rsid w:val="004E5578"/>
    <w:rsid w:val="005750F4"/>
    <w:rsid w:val="00577724"/>
    <w:rsid w:val="00581112"/>
    <w:rsid w:val="005864E0"/>
    <w:rsid w:val="005A2A0B"/>
    <w:rsid w:val="005A31BA"/>
    <w:rsid w:val="005C5223"/>
    <w:rsid w:val="005C55BF"/>
    <w:rsid w:val="005E0024"/>
    <w:rsid w:val="005E16D7"/>
    <w:rsid w:val="0060064D"/>
    <w:rsid w:val="006015A9"/>
    <w:rsid w:val="006019AD"/>
    <w:rsid w:val="006259FA"/>
    <w:rsid w:val="0063120A"/>
    <w:rsid w:val="00654125"/>
    <w:rsid w:val="00654B20"/>
    <w:rsid w:val="00681EBE"/>
    <w:rsid w:val="006C13AC"/>
    <w:rsid w:val="006E07A5"/>
    <w:rsid w:val="006E360D"/>
    <w:rsid w:val="006E42B8"/>
    <w:rsid w:val="00707131"/>
    <w:rsid w:val="00713CB0"/>
    <w:rsid w:val="007318A8"/>
    <w:rsid w:val="00746F0B"/>
    <w:rsid w:val="00752ECD"/>
    <w:rsid w:val="00772000"/>
    <w:rsid w:val="0079282A"/>
    <w:rsid w:val="007B3CDC"/>
    <w:rsid w:val="007D0274"/>
    <w:rsid w:val="007E391A"/>
    <w:rsid w:val="007F3169"/>
    <w:rsid w:val="008034FE"/>
    <w:rsid w:val="00804D08"/>
    <w:rsid w:val="0081386E"/>
    <w:rsid w:val="00814836"/>
    <w:rsid w:val="00817EDC"/>
    <w:rsid w:val="00834834"/>
    <w:rsid w:val="00835B2D"/>
    <w:rsid w:val="00851612"/>
    <w:rsid w:val="0085281A"/>
    <w:rsid w:val="0087046A"/>
    <w:rsid w:val="0088709F"/>
    <w:rsid w:val="008925E0"/>
    <w:rsid w:val="008A41F9"/>
    <w:rsid w:val="008D6B0C"/>
    <w:rsid w:val="008D7CAD"/>
    <w:rsid w:val="009419C4"/>
    <w:rsid w:val="00955365"/>
    <w:rsid w:val="009641A2"/>
    <w:rsid w:val="009959AB"/>
    <w:rsid w:val="009A0366"/>
    <w:rsid w:val="009A2F10"/>
    <w:rsid w:val="009A3D2D"/>
    <w:rsid w:val="009C1A75"/>
    <w:rsid w:val="009D1C4F"/>
    <w:rsid w:val="009D288A"/>
    <w:rsid w:val="009E1A41"/>
    <w:rsid w:val="00A03096"/>
    <w:rsid w:val="00A22494"/>
    <w:rsid w:val="00A27D37"/>
    <w:rsid w:val="00A36288"/>
    <w:rsid w:val="00A616E7"/>
    <w:rsid w:val="00A61FB5"/>
    <w:rsid w:val="00A63C4C"/>
    <w:rsid w:val="00A67C22"/>
    <w:rsid w:val="00A71F32"/>
    <w:rsid w:val="00A72757"/>
    <w:rsid w:val="00A80884"/>
    <w:rsid w:val="00A80D7D"/>
    <w:rsid w:val="00A82295"/>
    <w:rsid w:val="00A90403"/>
    <w:rsid w:val="00AC27B0"/>
    <w:rsid w:val="00AD1F4D"/>
    <w:rsid w:val="00AD279F"/>
    <w:rsid w:val="00AF6652"/>
    <w:rsid w:val="00B02AB6"/>
    <w:rsid w:val="00B303BC"/>
    <w:rsid w:val="00B415E3"/>
    <w:rsid w:val="00B44553"/>
    <w:rsid w:val="00B56CEE"/>
    <w:rsid w:val="00B642C8"/>
    <w:rsid w:val="00B71869"/>
    <w:rsid w:val="00B84ACF"/>
    <w:rsid w:val="00BE430F"/>
    <w:rsid w:val="00BF33F4"/>
    <w:rsid w:val="00C00961"/>
    <w:rsid w:val="00C07EE7"/>
    <w:rsid w:val="00C16901"/>
    <w:rsid w:val="00C3006D"/>
    <w:rsid w:val="00C41D56"/>
    <w:rsid w:val="00C5376A"/>
    <w:rsid w:val="00C6173E"/>
    <w:rsid w:val="00C66F3E"/>
    <w:rsid w:val="00C77BCF"/>
    <w:rsid w:val="00C82F5E"/>
    <w:rsid w:val="00C952B9"/>
    <w:rsid w:val="00C955C8"/>
    <w:rsid w:val="00CA659D"/>
    <w:rsid w:val="00CD4B6B"/>
    <w:rsid w:val="00CD4DE8"/>
    <w:rsid w:val="00CD56CB"/>
    <w:rsid w:val="00D0159E"/>
    <w:rsid w:val="00D07143"/>
    <w:rsid w:val="00D10875"/>
    <w:rsid w:val="00D2024E"/>
    <w:rsid w:val="00D258C7"/>
    <w:rsid w:val="00D2756D"/>
    <w:rsid w:val="00D3089E"/>
    <w:rsid w:val="00D31463"/>
    <w:rsid w:val="00D358AE"/>
    <w:rsid w:val="00D40092"/>
    <w:rsid w:val="00D60085"/>
    <w:rsid w:val="00D61519"/>
    <w:rsid w:val="00D77D9C"/>
    <w:rsid w:val="00D81068"/>
    <w:rsid w:val="00D92E90"/>
    <w:rsid w:val="00DB6F74"/>
    <w:rsid w:val="00DC75E0"/>
    <w:rsid w:val="00DD4F10"/>
    <w:rsid w:val="00DE57B6"/>
    <w:rsid w:val="00DF1DC1"/>
    <w:rsid w:val="00E05891"/>
    <w:rsid w:val="00E34A83"/>
    <w:rsid w:val="00E7653E"/>
    <w:rsid w:val="00EA7747"/>
    <w:rsid w:val="00EB1F03"/>
    <w:rsid w:val="00EB5C2B"/>
    <w:rsid w:val="00EC274A"/>
    <w:rsid w:val="00EC6B6D"/>
    <w:rsid w:val="00ED31CD"/>
    <w:rsid w:val="00EE4C6B"/>
    <w:rsid w:val="00EE5959"/>
    <w:rsid w:val="00EE5FC1"/>
    <w:rsid w:val="00EF2CB6"/>
    <w:rsid w:val="00F013A8"/>
    <w:rsid w:val="00F250CF"/>
    <w:rsid w:val="00F44A67"/>
    <w:rsid w:val="00F4704D"/>
    <w:rsid w:val="00F53DA4"/>
    <w:rsid w:val="00F570AD"/>
    <w:rsid w:val="00F82551"/>
    <w:rsid w:val="00F958BD"/>
    <w:rsid w:val="00FB3D6C"/>
    <w:rsid w:val="00FB5673"/>
    <w:rsid w:val="00FC3697"/>
    <w:rsid w:val="00FC749D"/>
    <w:rsid w:val="00FE10BD"/>
    <w:rsid w:val="00FE4744"/>
    <w:rsid w:val="00FF3472"/>
    <w:rsid w:val="00FF7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4A6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9D1C4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063BE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56562"/>
    <w:rPr>
      <w:lang w:eastAsia="en-US"/>
    </w:rPr>
  </w:style>
  <w:style w:type="character" w:styleId="PageNumber">
    <w:name w:val="page number"/>
    <w:basedOn w:val="DefaultParagraphFont"/>
    <w:uiPriority w:val="99"/>
    <w:rsid w:val="00063BE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4</Pages>
  <Words>235</Words>
  <Characters>1342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Doctor_BS</dc:creator>
  <cp:keywords/>
  <dc:description/>
  <cp:lastModifiedBy>user</cp:lastModifiedBy>
  <cp:revision>3</cp:revision>
  <dcterms:created xsi:type="dcterms:W3CDTF">2012-03-26T14:42:00Z</dcterms:created>
  <dcterms:modified xsi:type="dcterms:W3CDTF">2016-10-19T05:07:00Z</dcterms:modified>
</cp:coreProperties>
</file>