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8FA620" w14:textId="77777777" w:rsidR="00F563F7" w:rsidRPr="00F563F7" w:rsidRDefault="00F563F7">
      <w:r>
        <w:t>Лечебный факультет занимается по адресу Красный проспект 3, тема «особенности травматологии детского возраста». Преподаватель Ццугель Ольга Борисовна +79139088378</w:t>
      </w:r>
    </w:p>
    <w:sectPr w:rsidR="00F563F7" w:rsidRPr="00F56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E03"/>
    <w:rsid w:val="004B2E03"/>
    <w:rsid w:val="008F36F5"/>
    <w:rsid w:val="00F5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A0CCE1"/>
  <w15:chartTrackingRefBased/>
  <w15:docId w15:val="{9CDF6EA6-CAB9-1847-8752-F72C7F94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63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6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63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63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63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63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63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63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63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3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63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63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63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63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63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63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63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63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63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6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63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63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6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63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63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63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63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63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63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paveltrusin/Library/CloudStorage/OneDrive-&#1051;&#1080;&#1095;&#1085;&#1072;&#1103;/&#1056;&#1072;&#1089;&#1087;&#1080;&#1089;&#1072;&#1085;&#1080;&#1103;/2026%20-%202027%20&#1091;&#1095;&#1077;&#1073;&#1085;&#1099;&#1080;&#774;%20&#1075;&#1086;&#1076;/&#1051;&#1077;&#1095;&#1077;&#1073;&#1085;&#1099;&#1080;&#774;%20&#1092;&#1072;&#1082;&#1091;&#1083;&#1100;&#1090;&#1077;&#1090;%20&#1079;&#1072;&#1085;&#1080;&#1084;&#1072;&#1077;&#1090;&#1089;&#1103;%20&#1087;&#1086;%20&#1072;&#1076;&#1088;&#1077;&#1089;&#1091;%20&#1050;&#1088;&#1072;&#1089;&#1085;&#1099;&#1080;&#774;%20&#1087;&#1088;&#1086;&#1089;&#1087;&#1077;&#1082;&#1090;%203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Лечебный факультет занимается по адресу Красный проспект 3.dotx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Трушин</dc:creator>
  <cp:keywords/>
  <dc:description/>
  <cp:lastModifiedBy>Павел Трушин</cp:lastModifiedBy>
  <cp:revision>1</cp:revision>
  <dcterms:created xsi:type="dcterms:W3CDTF">2026-10-22T18:10:00Z</dcterms:created>
  <dcterms:modified xsi:type="dcterms:W3CDTF">2026-10-22T18:11:00Z</dcterms:modified>
</cp:coreProperties>
</file>