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78" w:rsidRDefault="00C26D78" w:rsidP="00DF041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C26D78" w:rsidRDefault="00C26D78" w:rsidP="00DF041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C26D78" w:rsidRDefault="00C26D78" w:rsidP="00DF041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C26D78" w:rsidRDefault="00C26D78" w:rsidP="00DF0410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C26D78" w:rsidRDefault="00C26D78" w:rsidP="00DF041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C26D78" w:rsidRDefault="00C26D78" w:rsidP="00DF0410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ind w:firstLine="708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Pr="00DF0410" w:rsidRDefault="00C26D78" w:rsidP="00DF0410">
      <w:pPr>
        <w:jc w:val="center"/>
        <w:rPr>
          <w:rFonts w:ascii="Times New Roman" w:hAnsi="Times New Roman"/>
          <w:b/>
          <w:sz w:val="28"/>
          <w:szCs w:val="28"/>
        </w:rPr>
      </w:pPr>
      <w:r w:rsidRPr="00DF0410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C26D78" w:rsidRPr="00DF0410" w:rsidRDefault="00C26D78" w:rsidP="00DF0410">
      <w:pPr>
        <w:jc w:val="center"/>
        <w:rPr>
          <w:rFonts w:ascii="Times New Roman" w:hAnsi="Times New Roman"/>
          <w:b/>
          <w:sz w:val="28"/>
          <w:szCs w:val="28"/>
        </w:rPr>
      </w:pPr>
      <w:r w:rsidRPr="00DF0410">
        <w:rPr>
          <w:rFonts w:ascii="Times New Roman" w:hAnsi="Times New Roman"/>
          <w:b/>
          <w:sz w:val="28"/>
          <w:szCs w:val="28"/>
        </w:rPr>
        <w:t xml:space="preserve"> для организации самостоятельной работы</w:t>
      </w:r>
    </w:p>
    <w:p w:rsidR="00C26D78" w:rsidRDefault="00C26D78" w:rsidP="00DF0410">
      <w:pPr>
        <w:jc w:val="center"/>
        <w:rPr>
          <w:rFonts w:ascii="Times New Roman" w:hAnsi="Times New Roman"/>
          <w:b/>
          <w:sz w:val="28"/>
          <w:szCs w:val="28"/>
        </w:rPr>
      </w:pPr>
      <w:r w:rsidRPr="00DF0410">
        <w:rPr>
          <w:rFonts w:ascii="Times New Roman" w:hAnsi="Times New Roman"/>
          <w:b/>
          <w:sz w:val="28"/>
          <w:szCs w:val="28"/>
        </w:rPr>
        <w:t xml:space="preserve">       по теме: «Введение. Предмет и задачи нейрохирургии»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C26D78" w:rsidRDefault="00C26D78" w:rsidP="00DF041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C26D78" w:rsidRDefault="00C26D78" w:rsidP="00DF0410">
      <w:pPr>
        <w:pStyle w:val="ConsPlusTitle"/>
        <w:jc w:val="center"/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C26D78" w:rsidTr="00DF041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C26D78" w:rsidTr="00DF0410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D78" w:rsidRDefault="00C26D7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26D78" w:rsidTr="00DF0410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C26D78" w:rsidRDefault="00C26D7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6D78" w:rsidRDefault="00C26D7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D78" w:rsidRDefault="00C26D7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26D78" w:rsidRDefault="00C26D78" w:rsidP="00DF041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C26D78" w:rsidRDefault="00C26D78" w:rsidP="00DF0410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C26D78" w:rsidRDefault="00C26D78" w:rsidP="00DF0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C26D78" w:rsidRDefault="00C26D78" w:rsidP="00DF0410">
      <w:pPr>
        <w:pStyle w:val="Heading5"/>
        <w:numPr>
          <w:ilvl w:val="4"/>
          <w:numId w:val="9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C26D78" w:rsidRPr="00DF0410" w:rsidRDefault="00C26D78" w:rsidP="00A5337F">
      <w:pPr>
        <w:jc w:val="both"/>
        <w:rPr>
          <w:rFonts w:ascii="Times New Roman" w:hAnsi="Times New Roman"/>
          <w:sz w:val="28"/>
          <w:szCs w:val="28"/>
        </w:rPr>
      </w:pPr>
      <w:r w:rsidRPr="00DF0410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DF0410">
          <w:rPr>
            <w:rFonts w:ascii="Times New Roman" w:hAnsi="Times New Roman"/>
            <w:sz w:val="28"/>
            <w:szCs w:val="28"/>
          </w:rPr>
          <w:t>2019 г</w:t>
        </w:r>
      </w:smartTag>
      <w:r w:rsidRPr="00DF0410">
        <w:rPr>
          <w:rFonts w:ascii="Times New Roman" w:hAnsi="Times New Roman"/>
          <w:sz w:val="28"/>
          <w:szCs w:val="28"/>
        </w:rPr>
        <w:t>.</w:t>
      </w: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Default="00C26D78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C26D78" w:rsidRPr="00A5337F" w:rsidRDefault="00C26D78" w:rsidP="00A5337F">
      <w:pPr>
        <w:pStyle w:val="ListParagraph"/>
        <w:numPr>
          <w:ilvl w:val="0"/>
          <w:numId w:val="7"/>
        </w:numPr>
        <w:tabs>
          <w:tab w:val="clear" w:pos="709"/>
          <w:tab w:val="left" w:pos="720"/>
        </w:tabs>
        <w:rPr>
          <w:b/>
          <w:bCs/>
          <w:sz w:val="28"/>
          <w:szCs w:val="28"/>
        </w:rPr>
      </w:pPr>
      <w:r w:rsidRPr="00A5337F">
        <w:rPr>
          <w:b/>
          <w:bCs/>
          <w:sz w:val="28"/>
          <w:szCs w:val="28"/>
        </w:rPr>
        <w:t xml:space="preserve">Внеаудиторная самостоятельная работа студента по теме </w:t>
      </w:r>
    </w:p>
    <w:p w:rsidR="00C26D78" w:rsidRPr="00A5337F" w:rsidRDefault="00C26D78" w:rsidP="00A5337F">
      <w:pPr>
        <w:pStyle w:val="ListParagraph"/>
        <w:tabs>
          <w:tab w:val="clear" w:pos="709"/>
          <w:tab w:val="left" w:pos="720"/>
        </w:tabs>
        <w:ind w:left="720"/>
        <w:rPr>
          <w:b/>
          <w:bCs/>
          <w:sz w:val="28"/>
          <w:szCs w:val="28"/>
        </w:rPr>
      </w:pPr>
      <w:r w:rsidRPr="00A5337F">
        <w:rPr>
          <w:b/>
          <w:sz w:val="28"/>
          <w:szCs w:val="28"/>
        </w:rPr>
        <w:t>«Введение. Предмет и задачи нейрохирургии»</w:t>
      </w:r>
    </w:p>
    <w:p w:rsidR="00C26D78" w:rsidRDefault="00C26D78" w:rsidP="00A5337F">
      <w:pPr>
        <w:pStyle w:val="ListParagraph"/>
        <w:widowControl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прочитанного материала:</w:t>
      </w:r>
    </w:p>
    <w:p w:rsidR="00C26D78" w:rsidRPr="006564AD" w:rsidRDefault="00C26D78" w:rsidP="00A5337F">
      <w:pPr>
        <w:suppressAutoHyphens w:val="0"/>
        <w:autoSpaceDE w:val="0"/>
        <w:autoSpaceDN w:val="0"/>
        <w:adjustRightInd w:val="0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 w:rsidRPr="006564AD">
        <w:rPr>
          <w:rFonts w:ascii="Times New Roman" w:hAnsi="Times New Roman"/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7-17</w:t>
      </w:r>
    </w:p>
    <w:p w:rsidR="00C26D78" w:rsidRDefault="00C26D78" w:rsidP="00A5337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4F30AD"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</w:r>
    </w:p>
    <w:p w:rsidR="00C26D78" w:rsidRPr="002B44F0" w:rsidRDefault="00C26D78" w:rsidP="00A5337F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C26D78" w:rsidRDefault="00C26D78" w:rsidP="00A5337F">
      <w:pPr>
        <w:pStyle w:val="ListParagraph"/>
        <w:numPr>
          <w:ilvl w:val="0"/>
          <w:numId w:val="6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Определение нейрохирургии</w:t>
      </w:r>
    </w:p>
    <w:p w:rsidR="00C26D78" w:rsidRPr="006564AD" w:rsidRDefault="00C26D78" w:rsidP="00A5337F">
      <w:pPr>
        <w:pStyle w:val="ListParagraph"/>
        <w:numPr>
          <w:ilvl w:val="0"/>
          <w:numId w:val="6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нейрохирургии в древности.</w:t>
      </w:r>
    </w:p>
    <w:p w:rsidR="00C26D78" w:rsidRPr="006564AD" w:rsidRDefault="00C26D78" w:rsidP="00A5337F">
      <w:pPr>
        <w:pStyle w:val="ListParagraph"/>
        <w:numPr>
          <w:ilvl w:val="0"/>
          <w:numId w:val="6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отечественной нейрохирургии.</w:t>
      </w:r>
    </w:p>
    <w:p w:rsidR="00C26D78" w:rsidRPr="006564AD" w:rsidRDefault="00C26D78" w:rsidP="00A5337F">
      <w:pPr>
        <w:pStyle w:val="ListParagraph"/>
        <w:numPr>
          <w:ilvl w:val="0"/>
          <w:numId w:val="6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С.-Петербургский  период развития.</w:t>
      </w:r>
    </w:p>
    <w:p w:rsidR="00C26D78" w:rsidRPr="006564AD" w:rsidRDefault="00C26D78" w:rsidP="00A5337F">
      <w:pPr>
        <w:pStyle w:val="ListParagraph"/>
        <w:numPr>
          <w:ilvl w:val="0"/>
          <w:numId w:val="6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Московский период развития.</w:t>
      </w:r>
    </w:p>
    <w:p w:rsidR="00C26D78" w:rsidRDefault="00C26D78" w:rsidP="00A5337F">
      <w:pPr>
        <w:pStyle w:val="ListParagraph"/>
        <w:numPr>
          <w:ilvl w:val="0"/>
          <w:numId w:val="5"/>
        </w:numPr>
        <w:ind w:left="1134" w:hanging="141"/>
        <w:rPr>
          <w:iCs/>
          <w:sz w:val="28"/>
          <w:szCs w:val="28"/>
        </w:rPr>
      </w:pPr>
      <w:r w:rsidRPr="000C54F0">
        <w:rPr>
          <w:iCs/>
          <w:sz w:val="28"/>
          <w:szCs w:val="28"/>
        </w:rPr>
        <w:t xml:space="preserve"> Становление</w:t>
      </w:r>
      <w:r>
        <w:rPr>
          <w:iCs/>
          <w:sz w:val="28"/>
          <w:szCs w:val="28"/>
        </w:rPr>
        <w:t xml:space="preserve"> </w:t>
      </w:r>
      <w:r w:rsidRPr="000C54F0">
        <w:rPr>
          <w:iCs/>
          <w:sz w:val="28"/>
          <w:szCs w:val="28"/>
        </w:rPr>
        <w:t xml:space="preserve">Сибирской </w:t>
      </w:r>
      <w:r>
        <w:rPr>
          <w:iCs/>
          <w:sz w:val="28"/>
          <w:szCs w:val="28"/>
        </w:rPr>
        <w:t>н</w:t>
      </w:r>
      <w:r w:rsidRPr="000C54F0">
        <w:rPr>
          <w:iCs/>
          <w:sz w:val="28"/>
          <w:szCs w:val="28"/>
        </w:rPr>
        <w:t xml:space="preserve">ейрохирургической школы и </w:t>
      </w:r>
      <w:r w:rsidRPr="004F30AD">
        <w:rPr>
          <w:iCs/>
          <w:sz w:val="28"/>
          <w:szCs w:val="28"/>
        </w:rPr>
        <w:t xml:space="preserve">роль К.И. </w:t>
      </w:r>
      <w:r>
        <w:rPr>
          <w:iCs/>
          <w:sz w:val="28"/>
          <w:szCs w:val="28"/>
        </w:rPr>
        <w:t xml:space="preserve">  </w:t>
      </w:r>
      <w:r w:rsidRPr="004F30AD">
        <w:rPr>
          <w:iCs/>
          <w:sz w:val="28"/>
          <w:szCs w:val="28"/>
        </w:rPr>
        <w:t>Харитоновой.</w:t>
      </w:r>
    </w:p>
    <w:p w:rsidR="00C26D78" w:rsidRPr="006564AD" w:rsidRDefault="00C26D78" w:rsidP="00A5337F">
      <w:pPr>
        <w:pStyle w:val="ListParagraph"/>
        <w:numPr>
          <w:ilvl w:val="0"/>
          <w:numId w:val="5"/>
        </w:numPr>
        <w:tabs>
          <w:tab w:val="clear" w:pos="709"/>
          <w:tab w:val="left" w:pos="993"/>
        </w:tabs>
        <w:ind w:firstLine="273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Оснащение нейрохирургической операционной.</w:t>
      </w:r>
    </w:p>
    <w:p w:rsidR="00C26D78" w:rsidRDefault="00C26D78" w:rsidP="00A5337F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 прочитанный материал</w:t>
      </w:r>
      <w:r w:rsidRPr="00395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 основных направлений развития нейрохирургии. </w:t>
      </w:r>
    </w:p>
    <w:p w:rsidR="00C26D78" w:rsidRDefault="00C26D78" w:rsidP="00A5337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2.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C26D78" w:rsidRPr="000C2C57" w:rsidTr="00B30172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26D78" w:rsidRPr="000C2C57" w:rsidRDefault="00C26D78" w:rsidP="00B30172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26D78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C26D78" w:rsidRDefault="00C26D78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C26D78" w:rsidRPr="006564AD" w:rsidRDefault="00C26D78" w:rsidP="00B30172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64AD">
              <w:rPr>
                <w:rFonts w:ascii="Times New Roman" w:hAnsi="Times New Roman"/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 Стр. 7-17</w:t>
            </w:r>
          </w:p>
          <w:p w:rsidR="00C26D78" w:rsidRPr="000C2C57" w:rsidRDefault="00C26D78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4F30AD"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C26D78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C26D78" w:rsidRPr="000C2C57" w:rsidRDefault="00C26D78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дату основания специальности и фамилию хирурга основателя. Определить место нейрохирургии в современной медицине.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C26D78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C26D78" w:rsidRPr="000C2C57" w:rsidRDefault="00C26D78" w:rsidP="00B30172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C26D78" w:rsidRDefault="00C26D78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C26D78" w:rsidRPr="000C2C57" w:rsidRDefault="00C26D78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D78" w:rsidRDefault="00C26D78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C26D78" w:rsidRPr="000C2C57" w:rsidRDefault="00C26D78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C26D78" w:rsidRPr="000C2C57" w:rsidRDefault="00C26D78" w:rsidP="00A5337F">
      <w:pPr>
        <w:tabs>
          <w:tab w:val="left" w:pos="1440"/>
        </w:tabs>
        <w:rPr>
          <w:rFonts w:ascii="Times New Roman" w:hAnsi="Times New Roman"/>
          <w:b/>
          <w:bCs/>
          <w:sz w:val="28"/>
          <w:szCs w:val="28"/>
        </w:rPr>
      </w:pPr>
    </w:p>
    <w:p w:rsidR="00C26D78" w:rsidRPr="00DF3B16" w:rsidRDefault="00C26D78" w:rsidP="00A5337F">
      <w:pPr>
        <w:pStyle w:val="ListParagraph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</w:t>
      </w:r>
      <w:r w:rsidRPr="00DF3B16">
        <w:rPr>
          <w:b/>
          <w:bCs/>
          <w:sz w:val="28"/>
          <w:szCs w:val="28"/>
        </w:rPr>
        <w:t>ритерии оценок деятельности студента, при освоении учебного материала</w:t>
      </w:r>
    </w:p>
    <w:p w:rsidR="00C26D78" w:rsidRDefault="00C26D78" w:rsidP="00A5337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C26D78" w:rsidRDefault="00C26D78" w:rsidP="00A5337F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C26D78" w:rsidRDefault="00C26D78" w:rsidP="00A5337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C26D78" w:rsidRDefault="00C26D78" w:rsidP="00A5337F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C26D78" w:rsidRDefault="00C26D78" w:rsidP="00A5337F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C26D78" w:rsidRPr="00981FD9" w:rsidRDefault="00C26D78" w:rsidP="00A5337F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C26D78" w:rsidRDefault="00C26D78"/>
    <w:sectPr w:rsidR="00C26D78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C494700"/>
    <w:multiLevelType w:val="hybridMultilevel"/>
    <w:tmpl w:val="F74E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4F43E3"/>
    <w:multiLevelType w:val="hybridMultilevel"/>
    <w:tmpl w:val="C91EF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89A71FD"/>
    <w:multiLevelType w:val="hybridMultilevel"/>
    <w:tmpl w:val="6CBA8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37F"/>
    <w:rsid w:val="000C2C57"/>
    <w:rsid w:val="000C54F0"/>
    <w:rsid w:val="001C25CE"/>
    <w:rsid w:val="00263662"/>
    <w:rsid w:val="002B44F0"/>
    <w:rsid w:val="0039555D"/>
    <w:rsid w:val="004F30AD"/>
    <w:rsid w:val="00515009"/>
    <w:rsid w:val="0063537A"/>
    <w:rsid w:val="006564AD"/>
    <w:rsid w:val="0067776E"/>
    <w:rsid w:val="00857D95"/>
    <w:rsid w:val="008C481A"/>
    <w:rsid w:val="008D7707"/>
    <w:rsid w:val="00981FD9"/>
    <w:rsid w:val="009F72CD"/>
    <w:rsid w:val="00A5337F"/>
    <w:rsid w:val="00B30172"/>
    <w:rsid w:val="00C26D78"/>
    <w:rsid w:val="00C40835"/>
    <w:rsid w:val="00C76D2F"/>
    <w:rsid w:val="00C860A2"/>
    <w:rsid w:val="00CD0BD5"/>
    <w:rsid w:val="00D41145"/>
    <w:rsid w:val="00D80416"/>
    <w:rsid w:val="00DC408E"/>
    <w:rsid w:val="00DF0410"/>
    <w:rsid w:val="00DF3B16"/>
    <w:rsid w:val="00E460CF"/>
    <w:rsid w:val="00EE7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37F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5337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A5337F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A5337F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A5337F"/>
    <w:pPr>
      <w:suppressLineNumbers/>
    </w:pPr>
  </w:style>
  <w:style w:type="paragraph" w:styleId="ListParagraph">
    <w:name w:val="List Paragraph"/>
    <w:basedOn w:val="Normal"/>
    <w:uiPriority w:val="99"/>
    <w:qFormat/>
    <w:rsid w:val="00A5337F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A5337F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A5337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DF0410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42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594</Words>
  <Characters>3387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2019-01-16T18:25:00Z</dcterms:created>
  <dcterms:modified xsi:type="dcterms:W3CDTF">2020-01-05T18:13:00Z</dcterms:modified>
</cp:coreProperties>
</file>