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8D" w:rsidRDefault="0068408D" w:rsidP="008C08F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68408D" w:rsidRDefault="0068408D" w:rsidP="008C08F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68408D" w:rsidRDefault="0068408D" w:rsidP="008C08F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68408D" w:rsidRDefault="0068408D" w:rsidP="008C08F1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68408D" w:rsidRDefault="0068408D" w:rsidP="008C08F1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68408D" w:rsidRDefault="0068408D" w:rsidP="008C08F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68408D" w:rsidRDefault="0068408D" w:rsidP="008C08F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68408D" w:rsidRDefault="0068408D" w:rsidP="008C08F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68408D" w:rsidRDefault="0068408D" w:rsidP="008C08F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68408D" w:rsidRDefault="0068408D" w:rsidP="008C08F1">
                  <w:pPr>
                    <w:rPr>
                      <w:rFonts w:ascii="Times New Roman" w:hAnsi="Times New Roman"/>
                    </w:rPr>
                  </w:pPr>
                </w:p>
                <w:p w:rsidR="0068408D" w:rsidRDefault="0068408D" w:rsidP="008C08F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68408D" w:rsidRDefault="0068408D" w:rsidP="008C08F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68408D" w:rsidRDefault="0068408D" w:rsidP="008C08F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68408D" w:rsidRDefault="0068408D" w:rsidP="008C08F1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68408D" w:rsidRDefault="0068408D" w:rsidP="008C08F1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ind w:firstLine="708"/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Pr="00CD0BD5" w:rsidRDefault="0068408D" w:rsidP="008C08F1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68408D" w:rsidRDefault="0068408D" w:rsidP="008C08F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68408D" w:rsidRDefault="0068408D" w:rsidP="008C08F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теме:</w:t>
      </w:r>
      <w:r w:rsidRPr="006D02C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Pr="00100185">
        <w:rPr>
          <w:rFonts w:ascii="Times New Roman" w:hAnsi="Times New Roman"/>
          <w:b/>
          <w:sz w:val="28"/>
          <w:szCs w:val="28"/>
        </w:rPr>
        <w:t>Заболевания периферической нервной системы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68408D" w:rsidRDefault="0068408D" w:rsidP="008C08F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68408D" w:rsidRDefault="0068408D" w:rsidP="008C08F1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68408D" w:rsidRDefault="0068408D" w:rsidP="008C08F1">
      <w:pPr>
        <w:pStyle w:val="ConsPlusTitle"/>
        <w:jc w:val="center"/>
      </w:pPr>
    </w:p>
    <w:p w:rsidR="0068408D" w:rsidRDefault="0068408D" w:rsidP="008C08F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68408D" w:rsidRDefault="0068408D" w:rsidP="008C08F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68408D" w:rsidTr="008C08F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408D" w:rsidRDefault="0068408D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408D" w:rsidRDefault="0068408D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408D" w:rsidRDefault="0068408D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68408D" w:rsidRDefault="0068408D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08D" w:rsidRDefault="0068408D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68408D" w:rsidTr="008C08F1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8408D" w:rsidRDefault="0068408D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8408D" w:rsidRDefault="0068408D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8408D" w:rsidRDefault="0068408D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08D" w:rsidRDefault="0068408D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68408D" w:rsidTr="008C08F1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8408D" w:rsidRDefault="0068408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68408D" w:rsidRDefault="0068408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8408D" w:rsidRDefault="0068408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8408D" w:rsidRDefault="0068408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08D" w:rsidRDefault="0068408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68408D" w:rsidRDefault="0068408D" w:rsidP="008C08F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8408D" w:rsidRDefault="0068408D" w:rsidP="008C08F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68408D" w:rsidRDefault="0068408D" w:rsidP="008C08F1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68408D" w:rsidRDefault="0068408D" w:rsidP="008C08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68408D" w:rsidRDefault="0068408D" w:rsidP="008C08F1">
      <w:pPr>
        <w:pStyle w:val="Heading5"/>
        <w:numPr>
          <w:ilvl w:val="4"/>
          <w:numId w:val="6"/>
        </w:numPr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68408D" w:rsidRPr="008C08F1" w:rsidRDefault="0068408D" w:rsidP="006D02C5">
      <w:pPr>
        <w:jc w:val="both"/>
        <w:rPr>
          <w:rFonts w:ascii="Times New Roman" w:hAnsi="Times New Roman"/>
          <w:sz w:val="28"/>
          <w:szCs w:val="28"/>
        </w:rPr>
      </w:pPr>
      <w:r w:rsidRPr="008C08F1"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 w:rsidRPr="008C08F1">
          <w:rPr>
            <w:rFonts w:ascii="Times New Roman" w:hAnsi="Times New Roman"/>
            <w:sz w:val="28"/>
            <w:szCs w:val="28"/>
          </w:rPr>
          <w:t>2019 г</w:t>
        </w:r>
      </w:smartTag>
      <w:r w:rsidRPr="008C08F1">
        <w:rPr>
          <w:rFonts w:ascii="Times New Roman" w:hAnsi="Times New Roman"/>
          <w:sz w:val="28"/>
          <w:szCs w:val="28"/>
        </w:rPr>
        <w:t>.</w:t>
      </w: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Default="0068408D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68408D" w:rsidRPr="00100185" w:rsidRDefault="0068408D" w:rsidP="006D02C5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  <w:r w:rsidRPr="00100185">
        <w:rPr>
          <w:rFonts w:ascii="Times New Roman" w:hAnsi="Times New Roman"/>
          <w:b/>
          <w:bCs/>
          <w:sz w:val="28"/>
          <w:szCs w:val="28"/>
        </w:rPr>
        <w:t>1. Внеаудиторная самостоятельная работа студента по теме «</w:t>
      </w:r>
      <w:r w:rsidRPr="00100185">
        <w:rPr>
          <w:rFonts w:ascii="Times New Roman" w:hAnsi="Times New Roman"/>
          <w:b/>
          <w:sz w:val="28"/>
          <w:szCs w:val="28"/>
        </w:rPr>
        <w:t>Заболевания периферической нервной системы</w:t>
      </w:r>
      <w:r w:rsidRPr="00100185">
        <w:rPr>
          <w:rFonts w:ascii="Times New Roman" w:hAnsi="Times New Roman"/>
          <w:b/>
          <w:bCs/>
          <w:sz w:val="28"/>
          <w:szCs w:val="28"/>
        </w:rPr>
        <w:t>»</w:t>
      </w:r>
    </w:p>
    <w:p w:rsidR="0068408D" w:rsidRDefault="0068408D" w:rsidP="006D02C5">
      <w:pPr>
        <w:pStyle w:val="ListParagraph"/>
        <w:widowControl w:val="0"/>
        <w:numPr>
          <w:ilvl w:val="0"/>
          <w:numId w:val="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На основании прочитанного материала:</w:t>
      </w:r>
    </w:p>
    <w:p w:rsidR="0068408D" w:rsidRDefault="0068408D" w:rsidP="006D02C5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Можаев С.В. Нейрохирургия : учебник / С.В. Можаев, А.А. Скоромец, Т.А. Скоромец- 2-е изд., перераб. и доп.- М.:ГЭОТАР- Медиа, 2009. Стр. 311-317 </w:t>
      </w:r>
    </w:p>
    <w:p w:rsidR="0068408D" w:rsidRDefault="0068408D" w:rsidP="006D02C5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388 (глава 15)</w:t>
      </w:r>
    </w:p>
    <w:p w:rsidR="0068408D" w:rsidRPr="002B44F0" w:rsidRDefault="0068408D" w:rsidP="006D02C5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68408D" w:rsidRDefault="0068408D" w:rsidP="006D02C5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Повреждение переферической нервной системы. </w:t>
      </w:r>
    </w:p>
    <w:p w:rsidR="0068408D" w:rsidRDefault="0068408D" w:rsidP="006D02C5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Классификация. </w:t>
      </w:r>
    </w:p>
    <w:p w:rsidR="0068408D" w:rsidRDefault="0068408D" w:rsidP="006D02C5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Клиническая картина плексита. </w:t>
      </w:r>
    </w:p>
    <w:p w:rsidR="0068408D" w:rsidRDefault="0068408D" w:rsidP="006D02C5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Туннельный синдром. Травматический неврит.</w:t>
      </w:r>
    </w:p>
    <w:p w:rsidR="0068408D" w:rsidRDefault="0068408D" w:rsidP="006D02C5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Особенности лечения травм ПНС в остром периоде</w:t>
      </w:r>
    </w:p>
    <w:p w:rsidR="0068408D" w:rsidRPr="00AB469A" w:rsidRDefault="0068408D" w:rsidP="006D02C5">
      <w:pPr>
        <w:pStyle w:val="a0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Пластика нерва. Невролиз. Виды швов.</w:t>
      </w:r>
    </w:p>
    <w:p w:rsidR="0068408D" w:rsidRDefault="0068408D" w:rsidP="006D02C5">
      <w:pPr>
        <w:pStyle w:val="a0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 w:rsidRPr="003865C1">
        <w:rPr>
          <w:rFonts w:ascii="Times New Roman" w:hAnsi="Times New Roman"/>
          <w:sz w:val="28"/>
          <w:szCs w:val="28"/>
        </w:rPr>
        <w:t>Реабилитация пациентов. Понятие. Виды. Прогноз.</w:t>
      </w:r>
    </w:p>
    <w:p w:rsidR="0068408D" w:rsidRDefault="0068408D" w:rsidP="006D02C5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и</w:t>
      </w:r>
      <w:r w:rsidRPr="00100185">
        <w:rPr>
          <w:sz w:val="28"/>
          <w:szCs w:val="28"/>
        </w:rPr>
        <w:t xml:space="preserve"> </w:t>
      </w:r>
      <w:r>
        <w:rPr>
          <w:sz w:val="28"/>
          <w:szCs w:val="28"/>
        </w:rPr>
        <w:t>прочитанный материал</w:t>
      </w:r>
      <w:r w:rsidRPr="00753CA3">
        <w:rPr>
          <w:sz w:val="28"/>
          <w:szCs w:val="28"/>
        </w:rPr>
        <w:t xml:space="preserve"> </w:t>
      </w:r>
      <w:r>
        <w:rPr>
          <w:sz w:val="28"/>
          <w:szCs w:val="28"/>
        </w:rPr>
        <w:t>для определения тактики ведения больного  при острой травме нерва.</w:t>
      </w:r>
    </w:p>
    <w:p w:rsidR="0068408D" w:rsidRPr="00A11846" w:rsidRDefault="0068408D" w:rsidP="006D02C5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2.</w:t>
      </w:r>
      <w:r w:rsidRPr="00A11846">
        <w:rPr>
          <w:rFonts w:ascii="Times New Roman" w:hAnsi="Times New Roman"/>
          <w:sz w:val="28"/>
          <w:szCs w:val="20"/>
        </w:rPr>
        <w:t xml:space="preserve">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68408D" w:rsidRPr="000C2C57" w:rsidTr="009C3446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8408D" w:rsidRPr="000C2C57" w:rsidRDefault="0068408D" w:rsidP="009C3446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8408D" w:rsidRPr="000C2C57" w:rsidRDefault="0068408D" w:rsidP="009C3446">
            <w:pPr>
              <w:pStyle w:val="a0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408D" w:rsidRPr="000C2C57" w:rsidRDefault="0068408D" w:rsidP="009C3446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68408D" w:rsidRPr="000C2C57" w:rsidRDefault="0068408D" w:rsidP="009C344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68408D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68408D" w:rsidRPr="000C2C57" w:rsidRDefault="0068408D" w:rsidP="009C3446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68408D" w:rsidRDefault="0068408D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68408D" w:rsidRDefault="0068408D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Можаев С.В. Нейрохирургия : учебник / С.В. Можаев, А.А. Скоромец, Т.А. Скоромец- 2-е изд., перераб. и доп.- М.:ГЭОТАР- Медиа, 2009. Стр. 311-317 </w:t>
            </w:r>
          </w:p>
          <w:p w:rsidR="0068408D" w:rsidRPr="000C2C57" w:rsidRDefault="0068408D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388 (глава 15)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408D" w:rsidRPr="000C2C57" w:rsidRDefault="0068408D" w:rsidP="009C3446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68408D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68408D" w:rsidRPr="000C2C57" w:rsidRDefault="0068408D" w:rsidP="009C3446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68408D" w:rsidRPr="000C2C57" w:rsidRDefault="0068408D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 найти результаты исследований по регенерации периферических нервов.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408D" w:rsidRPr="000C2C57" w:rsidRDefault="0068408D" w:rsidP="009C3446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68408D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68408D" w:rsidRPr="000C2C57" w:rsidRDefault="0068408D" w:rsidP="009C3446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68408D" w:rsidRDefault="0068408D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68408D" w:rsidRPr="000C2C57" w:rsidRDefault="0068408D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408D" w:rsidRDefault="0068408D" w:rsidP="009C3446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00185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68408D" w:rsidRPr="000C2C57" w:rsidRDefault="0068408D" w:rsidP="009C3446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68408D" w:rsidRPr="00100185" w:rsidRDefault="0068408D" w:rsidP="006D02C5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68408D" w:rsidRPr="00DF3B16" w:rsidRDefault="0068408D" w:rsidP="006D02C5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68408D" w:rsidRDefault="0068408D" w:rsidP="006D02C5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68408D" w:rsidRDefault="0068408D" w:rsidP="006D02C5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68408D" w:rsidRDefault="0068408D" w:rsidP="006D02C5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68408D" w:rsidRDefault="0068408D" w:rsidP="006D02C5">
      <w:pPr>
        <w:pStyle w:val="NormalWeb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68408D" w:rsidRDefault="0068408D" w:rsidP="006D02C5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68408D" w:rsidRPr="00981FD9" w:rsidRDefault="0068408D" w:rsidP="006D02C5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68408D" w:rsidRDefault="0068408D"/>
    <w:sectPr w:rsidR="0068408D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02C5"/>
    <w:rsid w:val="000C2C57"/>
    <w:rsid w:val="00100185"/>
    <w:rsid w:val="00106275"/>
    <w:rsid w:val="0017050F"/>
    <w:rsid w:val="001C25CE"/>
    <w:rsid w:val="002B44F0"/>
    <w:rsid w:val="003865C1"/>
    <w:rsid w:val="0055310A"/>
    <w:rsid w:val="005C1F09"/>
    <w:rsid w:val="0063537A"/>
    <w:rsid w:val="0067776E"/>
    <w:rsid w:val="0068408D"/>
    <w:rsid w:val="006D02C5"/>
    <w:rsid w:val="00753CA3"/>
    <w:rsid w:val="008C08F1"/>
    <w:rsid w:val="008D7707"/>
    <w:rsid w:val="00981FD9"/>
    <w:rsid w:val="009C3446"/>
    <w:rsid w:val="00A11846"/>
    <w:rsid w:val="00A7252D"/>
    <w:rsid w:val="00AB469A"/>
    <w:rsid w:val="00C40835"/>
    <w:rsid w:val="00C76D2F"/>
    <w:rsid w:val="00CD0BD5"/>
    <w:rsid w:val="00D01BBD"/>
    <w:rsid w:val="00DF3B16"/>
    <w:rsid w:val="00F9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2C5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D02C5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6D02C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тиль"/>
    <w:uiPriority w:val="99"/>
    <w:rsid w:val="006D02C5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6D02C5"/>
    <w:pPr>
      <w:suppressLineNumbers/>
    </w:pPr>
  </w:style>
  <w:style w:type="paragraph" w:styleId="ListParagraph">
    <w:name w:val="List Paragraph"/>
    <w:basedOn w:val="Normal"/>
    <w:uiPriority w:val="99"/>
    <w:qFormat/>
    <w:rsid w:val="006D02C5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WW-">
    <w:name w:val="WW-Базовый"/>
    <w:uiPriority w:val="99"/>
    <w:rsid w:val="006D02C5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6D02C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PlusTitle">
    <w:name w:val="ConsPlusTitle"/>
    <w:uiPriority w:val="99"/>
    <w:rsid w:val="008C08F1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53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583</Words>
  <Characters>3329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2019-01-16T18:29:00Z</dcterms:created>
  <dcterms:modified xsi:type="dcterms:W3CDTF">2020-01-05T18:20:00Z</dcterms:modified>
</cp:coreProperties>
</file>