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30" w:rsidRDefault="00F84830" w:rsidP="00E74C4D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F84830" w:rsidRDefault="00F84830" w:rsidP="00E74C4D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F84830" w:rsidRDefault="00F84830" w:rsidP="00E74C4D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F84830" w:rsidRDefault="00F84830" w:rsidP="00E74C4D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F84830" w:rsidRDefault="00F84830" w:rsidP="00E74C4D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F84830" w:rsidRDefault="00F84830" w:rsidP="00E74C4D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ind w:firstLine="708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Pr="00CD0BD5" w:rsidRDefault="00F84830" w:rsidP="00E74C4D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F84830" w:rsidRDefault="00F84830" w:rsidP="00E74C4D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F84830" w:rsidRDefault="00F84830" w:rsidP="00E74C4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 w:rsidRPr="003B704E">
        <w:rPr>
          <w:rFonts w:ascii="Times New Roman" w:hAnsi="Times New Roman"/>
          <w:b/>
          <w:sz w:val="28"/>
          <w:szCs w:val="28"/>
        </w:rPr>
        <w:t>Черепно-мозговая травма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F84830" w:rsidRDefault="00F84830" w:rsidP="00E74C4D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F84830" w:rsidRDefault="00F84830" w:rsidP="00E74C4D">
      <w:pPr>
        <w:pStyle w:val="ConsPlusTitle"/>
        <w:jc w:val="center"/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F84830" w:rsidTr="00E74C4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84830" w:rsidTr="00E74C4D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30" w:rsidRDefault="00F8483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84830" w:rsidTr="00E74C4D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F84830" w:rsidRDefault="00F8483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84830" w:rsidRDefault="00F8483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30" w:rsidRDefault="00F8483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84830" w:rsidRDefault="00F84830" w:rsidP="00E74C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84830" w:rsidRDefault="00F84830" w:rsidP="00E74C4D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84830" w:rsidRDefault="00F84830" w:rsidP="00E74C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F84830" w:rsidRDefault="00F84830" w:rsidP="00E74C4D">
      <w:pPr>
        <w:pStyle w:val="Heading5"/>
        <w:numPr>
          <w:ilvl w:val="4"/>
          <w:numId w:val="5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F84830" w:rsidRPr="00E74C4D" w:rsidRDefault="00F84830" w:rsidP="000D04BF">
      <w:pPr>
        <w:jc w:val="both"/>
        <w:rPr>
          <w:rFonts w:ascii="Times New Roman" w:hAnsi="Times New Roman"/>
          <w:sz w:val="28"/>
          <w:szCs w:val="28"/>
        </w:rPr>
      </w:pPr>
      <w:r w:rsidRPr="00E74C4D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E74C4D">
          <w:rPr>
            <w:rFonts w:ascii="Times New Roman" w:hAnsi="Times New Roman"/>
            <w:sz w:val="28"/>
            <w:szCs w:val="28"/>
          </w:rPr>
          <w:t>2019 г</w:t>
        </w:r>
      </w:smartTag>
      <w:r w:rsidRPr="00E74C4D">
        <w:rPr>
          <w:rFonts w:ascii="Times New Roman" w:hAnsi="Times New Roman"/>
          <w:sz w:val="28"/>
          <w:szCs w:val="28"/>
        </w:rPr>
        <w:t>.</w:t>
      </w:r>
    </w:p>
    <w:p w:rsidR="00F84830" w:rsidRDefault="00F84830" w:rsidP="000D04BF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F84830" w:rsidRDefault="00F84830" w:rsidP="000D04BF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F84830" w:rsidRDefault="00F84830" w:rsidP="000D04BF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F84830" w:rsidRDefault="00F84830" w:rsidP="000D04BF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F84830" w:rsidRPr="0067776E" w:rsidRDefault="00F84830" w:rsidP="000D04BF">
      <w:pPr>
        <w:jc w:val="both"/>
        <w:rPr>
          <w:rFonts w:ascii="Times New Roman" w:hAnsi="Times New Roman"/>
          <w:sz w:val="28"/>
          <w:szCs w:val="28"/>
        </w:rPr>
      </w:pPr>
    </w:p>
    <w:p w:rsidR="00F84830" w:rsidRDefault="00F84830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F84830" w:rsidRDefault="00F84830" w:rsidP="000D04BF">
      <w:pPr>
        <w:jc w:val="center"/>
        <w:rPr>
          <w:rFonts w:ascii="Times New Roman" w:hAnsi="Times New Roman"/>
          <w:sz w:val="28"/>
          <w:szCs w:val="28"/>
        </w:rPr>
      </w:pPr>
    </w:p>
    <w:p w:rsidR="00F84830" w:rsidRPr="000C2C57" w:rsidRDefault="00F84830" w:rsidP="000D04BF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F84830" w:rsidRPr="000C2C57" w:rsidRDefault="00F84830" w:rsidP="000D04B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F84830" w:rsidRDefault="00F84830" w:rsidP="000D04B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1</w:t>
      </w:r>
      <w:r w:rsidRPr="003B704E">
        <w:rPr>
          <w:rFonts w:ascii="Times New Roman" w:hAnsi="Times New Roman"/>
          <w:b/>
          <w:bCs/>
          <w:sz w:val="28"/>
          <w:szCs w:val="28"/>
        </w:rPr>
        <w:t xml:space="preserve">. Внеаудиторная самостоятельная работа студента по теме </w:t>
      </w:r>
    </w:p>
    <w:p w:rsidR="00F84830" w:rsidRPr="003B704E" w:rsidRDefault="00F84830" w:rsidP="000D04B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B704E">
        <w:rPr>
          <w:rFonts w:ascii="Times New Roman" w:hAnsi="Times New Roman"/>
          <w:b/>
          <w:bCs/>
          <w:sz w:val="28"/>
          <w:szCs w:val="28"/>
        </w:rPr>
        <w:t>«</w:t>
      </w:r>
      <w:r w:rsidRPr="003B704E">
        <w:rPr>
          <w:rFonts w:ascii="Times New Roman" w:hAnsi="Times New Roman"/>
          <w:b/>
          <w:sz w:val="28"/>
          <w:szCs w:val="28"/>
        </w:rPr>
        <w:t>Черепно-мозговая травма</w:t>
      </w:r>
      <w:r w:rsidRPr="003B704E">
        <w:rPr>
          <w:rFonts w:ascii="Times New Roman" w:hAnsi="Times New Roman"/>
          <w:b/>
          <w:bCs/>
          <w:sz w:val="28"/>
          <w:szCs w:val="28"/>
        </w:rPr>
        <w:t>»</w:t>
      </w:r>
    </w:p>
    <w:p w:rsidR="00F84830" w:rsidRDefault="00F84830" w:rsidP="000D04B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F84830" w:rsidRDefault="00F84830" w:rsidP="000D04B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</w:t>
      </w:r>
      <w:r w:rsidRPr="00C40835">
        <w:rPr>
          <w:sz w:val="28"/>
          <w:szCs w:val="28"/>
        </w:rPr>
        <w:t>: учебник / С.В. Можаев, А.А. Скоромец, Т.А. Скоромец- 2-е изд., перераб. и доп.- М.:ГЭОТАР- Медиа, 2009.</w:t>
      </w:r>
      <w:r>
        <w:rPr>
          <w:sz w:val="28"/>
          <w:szCs w:val="28"/>
        </w:rPr>
        <w:t xml:space="preserve"> Стр.</w:t>
      </w:r>
      <w:r w:rsidRPr="003F5DE3">
        <w:rPr>
          <w:sz w:val="28"/>
          <w:szCs w:val="28"/>
        </w:rPr>
        <w:t xml:space="preserve"> </w:t>
      </w:r>
      <w:r>
        <w:rPr>
          <w:sz w:val="28"/>
          <w:szCs w:val="28"/>
        </w:rPr>
        <w:t>267-295.</w:t>
      </w:r>
    </w:p>
    <w:p w:rsidR="00F84830" w:rsidRDefault="00F84830" w:rsidP="000D04B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251-299 (глава 11)</w:t>
      </w:r>
    </w:p>
    <w:p w:rsidR="00F84830" w:rsidRPr="002B44F0" w:rsidRDefault="00F84830" w:rsidP="000D04BF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F84830" w:rsidRPr="00831567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Классификация ЧМТ и расстройств сознания</w:t>
      </w:r>
    </w:p>
    <w:p w:rsidR="00F84830" w:rsidRPr="00753CA3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ЗЧМТ.  Сотрясение головного мозга. УГМ лёгкой степени тяжести.</w:t>
      </w:r>
    </w:p>
    <w:p w:rsidR="00F84830" w:rsidRPr="00753CA3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 xml:space="preserve">Ушибы ГМ. Средней степени тяжести. </w:t>
      </w:r>
    </w:p>
    <w:p w:rsidR="00F84830" w:rsidRPr="00753CA3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Ушибы головного мозга тяжёлой степени тяжести. Особенности течения.  Механизмы формирования. Лечение.</w:t>
      </w:r>
    </w:p>
    <w:p w:rsidR="00F84830" w:rsidRPr="00753CA3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Интракраниальные </w:t>
      </w:r>
      <w:r w:rsidRPr="00753CA3">
        <w:rPr>
          <w:rFonts w:ascii="Times New Roman" w:hAnsi="Times New Roman"/>
          <w:sz w:val="28"/>
          <w:szCs w:val="28"/>
        </w:rPr>
        <w:t>гематомы (острые и подострые)</w:t>
      </w:r>
    </w:p>
    <w:p w:rsidR="00F84830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Хронические гематомы.</w:t>
      </w:r>
    </w:p>
    <w:p w:rsidR="00F84830" w:rsidRPr="00831567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Линейные переломы свода и основания черепа. Вдавленные переломы свода черепа.</w:t>
      </w:r>
    </w:p>
    <w:p w:rsidR="00F84830" w:rsidRPr="00753CA3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Диффузное аксональное повреждение</w:t>
      </w:r>
    </w:p>
    <w:p w:rsidR="00F84830" w:rsidRPr="00753CA3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753CA3">
        <w:rPr>
          <w:rFonts w:ascii="Times New Roman" w:hAnsi="Times New Roman"/>
          <w:sz w:val="28"/>
          <w:szCs w:val="28"/>
        </w:rPr>
        <w:t>Виды операций</w:t>
      </w:r>
      <w:r>
        <w:rPr>
          <w:rFonts w:ascii="Times New Roman" w:hAnsi="Times New Roman"/>
          <w:sz w:val="28"/>
          <w:szCs w:val="28"/>
        </w:rPr>
        <w:t xml:space="preserve"> при ЧМТ</w:t>
      </w:r>
      <w:r w:rsidRPr="00753CA3">
        <w:rPr>
          <w:rFonts w:ascii="Times New Roman" w:hAnsi="Times New Roman"/>
          <w:sz w:val="28"/>
          <w:szCs w:val="28"/>
        </w:rPr>
        <w:t xml:space="preserve">. </w:t>
      </w:r>
    </w:p>
    <w:p w:rsidR="00F84830" w:rsidRPr="00831567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831567">
        <w:rPr>
          <w:rFonts w:ascii="Times New Roman" w:hAnsi="Times New Roman"/>
          <w:sz w:val="28"/>
          <w:szCs w:val="28"/>
        </w:rPr>
        <w:t>Методы диагностики: рентгенологические,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1567">
        <w:rPr>
          <w:rFonts w:ascii="Times New Roman" w:hAnsi="Times New Roman"/>
          <w:sz w:val="28"/>
          <w:szCs w:val="28"/>
        </w:rPr>
        <w:t xml:space="preserve">МСКТ; МРТ; </w:t>
      </w:r>
    </w:p>
    <w:p w:rsidR="00F84830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06F3D">
        <w:rPr>
          <w:rFonts w:ascii="Times New Roman" w:hAnsi="Times New Roman"/>
          <w:sz w:val="28"/>
          <w:szCs w:val="28"/>
        </w:rPr>
        <w:t>Лабораторная диагностика: ликвороди</w:t>
      </w:r>
      <w:r>
        <w:rPr>
          <w:rFonts w:ascii="Times New Roman" w:hAnsi="Times New Roman"/>
          <w:sz w:val="28"/>
          <w:szCs w:val="28"/>
        </w:rPr>
        <w:t>агностика</w:t>
      </w:r>
      <w:r w:rsidRPr="00C06F3D">
        <w:rPr>
          <w:rFonts w:ascii="Times New Roman" w:hAnsi="Times New Roman"/>
          <w:sz w:val="28"/>
          <w:szCs w:val="28"/>
        </w:rPr>
        <w:t xml:space="preserve"> </w:t>
      </w:r>
    </w:p>
    <w:p w:rsidR="00F84830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831567">
        <w:rPr>
          <w:rFonts w:ascii="Times New Roman" w:hAnsi="Times New Roman"/>
          <w:sz w:val="28"/>
          <w:szCs w:val="28"/>
        </w:rPr>
        <w:t>Реабилитация при ЧМТ. Понятие. Виды. Прогноз.</w:t>
      </w:r>
    </w:p>
    <w:p w:rsidR="00F84830" w:rsidRDefault="00F84830" w:rsidP="000D04BF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Повторить анатомию</w:t>
      </w:r>
      <w:r w:rsidRPr="00B11A1F">
        <w:rPr>
          <w:rFonts w:ascii="Times New Roman" w:hAnsi="Times New Roman"/>
          <w:sz w:val="28"/>
          <w:szCs w:val="28"/>
        </w:rPr>
        <w:t xml:space="preserve"> головного мозга (</w:t>
      </w:r>
      <w:r w:rsidRPr="00B11A1F">
        <w:rPr>
          <w:rFonts w:ascii="Times New Roman" w:hAnsi="Times New Roman"/>
          <w:color w:val="000000"/>
          <w:sz w:val="28"/>
          <w:szCs w:val="28"/>
          <w:shd w:val="clear" w:color="auto" w:fill="F2F4FB"/>
        </w:rPr>
        <w:t>Атлас анатомии человека, Том 4, Синельников Р.Д., 1996</w:t>
      </w:r>
      <w:r w:rsidRPr="00B11A1F">
        <w:rPr>
          <w:color w:val="000000"/>
          <w:sz w:val="28"/>
          <w:szCs w:val="28"/>
          <w:shd w:val="clear" w:color="auto" w:fill="F2F4FB"/>
        </w:rPr>
        <w:t>.</w:t>
      </w:r>
      <w:r w:rsidRPr="00B11A1F">
        <w:rPr>
          <w:sz w:val="28"/>
          <w:szCs w:val="28"/>
        </w:rPr>
        <w:t>)</w:t>
      </w:r>
    </w:p>
    <w:p w:rsidR="00F84830" w:rsidRPr="0039555D" w:rsidRDefault="00F84830" w:rsidP="000D04BF">
      <w:pPr>
        <w:pStyle w:val="a0"/>
        <w:ind w:left="720"/>
        <w:rPr>
          <w:rFonts w:ascii="Times New Roman" w:hAnsi="Times New Roman"/>
          <w:sz w:val="28"/>
          <w:szCs w:val="28"/>
        </w:rPr>
      </w:pPr>
      <w:r w:rsidRPr="0039555D">
        <w:rPr>
          <w:rFonts w:ascii="Times New Roman" w:hAnsi="Times New Roman"/>
          <w:sz w:val="28"/>
          <w:szCs w:val="28"/>
        </w:rPr>
        <w:t>Изучает материал лекции и прочитанный материал для проведения диф. диагностики КТ картины  ЧМТ.</w:t>
      </w:r>
    </w:p>
    <w:p w:rsidR="00F84830" w:rsidRPr="00A11846" w:rsidRDefault="00F84830" w:rsidP="000D04BF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F84830" w:rsidRPr="000C2C57" w:rsidTr="00EA61FF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84830" w:rsidRPr="000C2C57" w:rsidRDefault="00F84830" w:rsidP="00EA61FF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84830" w:rsidRPr="000C2C57" w:rsidTr="00EA61FF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F84830" w:rsidRDefault="00F84830" w:rsidP="00EA61FF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F84830" w:rsidRDefault="00F84830" w:rsidP="00EA61FF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Можаев С.В. Нейрохирургия</w:t>
            </w:r>
            <w:r w:rsidRPr="00C40835">
              <w:rPr>
                <w:sz w:val="28"/>
                <w:szCs w:val="28"/>
              </w:rPr>
              <w:t>: учебник / С.В. Можаев, А.А. Скоромец, Т.А. Скоромец- 2-е изд., перераб. и доп.- М.:ГЭОТАР- Медиа, 2009.</w:t>
            </w:r>
            <w:r>
              <w:rPr>
                <w:sz w:val="28"/>
                <w:szCs w:val="28"/>
              </w:rPr>
              <w:t xml:space="preserve"> Стр.</w:t>
            </w:r>
            <w:r w:rsidRPr="003F5D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267-295.</w:t>
            </w:r>
          </w:p>
          <w:p w:rsidR="00F84830" w:rsidRPr="000C2C57" w:rsidRDefault="00F84830" w:rsidP="00EA61FF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251-299 (глава 11)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F84830" w:rsidRPr="000C2C57" w:rsidTr="00EA61FF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F84830" w:rsidRPr="000C2C57" w:rsidRDefault="00F84830" w:rsidP="00EA61F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найти результаты исследований </w:t>
            </w:r>
            <w:r>
              <w:rPr>
                <w:rFonts w:ascii="Times New Roman" w:hAnsi="Times New Roman"/>
                <w:sz w:val="28"/>
                <w:szCs w:val="28"/>
              </w:rPr>
              <w:t>черепно-мозговой травмы. Определить новые направления в нейрореанимации.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F84830" w:rsidRPr="000C2C57" w:rsidTr="00EA61FF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F84830" w:rsidRPr="000C2C57" w:rsidRDefault="00F84830" w:rsidP="00EA61FF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F84830" w:rsidRDefault="00F84830" w:rsidP="00EA61F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F84830" w:rsidRPr="000C2C57" w:rsidRDefault="00F84830" w:rsidP="00EA61FF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4830" w:rsidRDefault="00F84830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F84830" w:rsidRPr="000C2C57" w:rsidRDefault="00F84830" w:rsidP="00EA61FF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F84830" w:rsidRDefault="00F84830" w:rsidP="000D04BF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F84830" w:rsidRPr="00DF3B16" w:rsidRDefault="00F84830" w:rsidP="000D04BF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F84830" w:rsidRDefault="00F84830" w:rsidP="000D04B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F84830" w:rsidRDefault="00F84830" w:rsidP="000D04BF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F84830" w:rsidRDefault="00F84830" w:rsidP="000D04B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F84830" w:rsidRDefault="00F84830" w:rsidP="000D04BF">
      <w:pPr>
        <w:pStyle w:val="NormalWeb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F84830" w:rsidRDefault="00F84830" w:rsidP="000D04BF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F84830" w:rsidRPr="00981FD9" w:rsidRDefault="00F84830" w:rsidP="000D04BF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F84830" w:rsidRDefault="00F84830"/>
    <w:sectPr w:rsidR="00F84830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04BF"/>
    <w:rsid w:val="000C2C57"/>
    <w:rsid w:val="000D04BF"/>
    <w:rsid w:val="00100185"/>
    <w:rsid w:val="001C25CE"/>
    <w:rsid w:val="002B44F0"/>
    <w:rsid w:val="0039555D"/>
    <w:rsid w:val="003B704E"/>
    <w:rsid w:val="003F5DE3"/>
    <w:rsid w:val="0055630D"/>
    <w:rsid w:val="0063537A"/>
    <w:rsid w:val="0067776E"/>
    <w:rsid w:val="00753CA3"/>
    <w:rsid w:val="00831567"/>
    <w:rsid w:val="008663D3"/>
    <w:rsid w:val="008D7707"/>
    <w:rsid w:val="0092484B"/>
    <w:rsid w:val="00981FD9"/>
    <w:rsid w:val="00A11846"/>
    <w:rsid w:val="00A85115"/>
    <w:rsid w:val="00B11A1F"/>
    <w:rsid w:val="00C06F3D"/>
    <w:rsid w:val="00C40835"/>
    <w:rsid w:val="00C76D2F"/>
    <w:rsid w:val="00CD0BD5"/>
    <w:rsid w:val="00DF3B16"/>
    <w:rsid w:val="00E52B9D"/>
    <w:rsid w:val="00E74C4D"/>
    <w:rsid w:val="00EA61FF"/>
    <w:rsid w:val="00F2648D"/>
    <w:rsid w:val="00F81AEB"/>
    <w:rsid w:val="00F84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BF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04B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0D04BF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0D04BF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0D04BF"/>
    <w:pPr>
      <w:suppressLineNumbers/>
    </w:pPr>
  </w:style>
  <w:style w:type="paragraph" w:styleId="ListParagraph">
    <w:name w:val="List Paragraph"/>
    <w:basedOn w:val="Normal"/>
    <w:uiPriority w:val="99"/>
    <w:qFormat/>
    <w:rsid w:val="000D04BF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0D04BF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0D04B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E74C4D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0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643</Words>
  <Characters>3670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2019-01-16T18:38:00Z</dcterms:created>
  <dcterms:modified xsi:type="dcterms:W3CDTF">2020-01-05T18:14:00Z</dcterms:modified>
</cp:coreProperties>
</file>