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563" w:rsidRDefault="00DA1563" w:rsidP="00AA32C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DA1563" w:rsidRDefault="00DA1563" w:rsidP="00AA32C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DA1563" w:rsidRDefault="00DA1563" w:rsidP="00AA32C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DA1563" w:rsidRDefault="00DA1563" w:rsidP="00AA32C8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DA1563" w:rsidRDefault="00DA1563" w:rsidP="00AA32C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DA1563" w:rsidRDefault="00DA1563" w:rsidP="00AA32C8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ind w:firstLine="708"/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Pr="00AA32C8" w:rsidRDefault="00DA1563" w:rsidP="00AA32C8">
      <w:pPr>
        <w:jc w:val="center"/>
        <w:rPr>
          <w:rFonts w:ascii="Times New Roman" w:hAnsi="Times New Roman"/>
          <w:b/>
          <w:sz w:val="28"/>
          <w:szCs w:val="28"/>
        </w:rPr>
      </w:pPr>
      <w:r w:rsidRPr="00AA32C8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DA1563" w:rsidRPr="00AA32C8" w:rsidRDefault="00DA1563" w:rsidP="00AA32C8">
      <w:pPr>
        <w:jc w:val="center"/>
        <w:rPr>
          <w:rFonts w:ascii="Times New Roman" w:hAnsi="Times New Roman"/>
          <w:b/>
          <w:sz w:val="28"/>
          <w:szCs w:val="28"/>
        </w:rPr>
      </w:pPr>
      <w:r w:rsidRPr="00AA32C8">
        <w:rPr>
          <w:rFonts w:ascii="Times New Roman" w:hAnsi="Times New Roman"/>
          <w:b/>
          <w:sz w:val="28"/>
          <w:szCs w:val="28"/>
        </w:rPr>
        <w:t xml:space="preserve"> для организации самостоятельной работы</w:t>
      </w: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  <w:r w:rsidRPr="00AA32C8">
        <w:rPr>
          <w:rFonts w:ascii="Times New Roman" w:hAnsi="Times New Roman"/>
          <w:b/>
          <w:sz w:val="28"/>
          <w:szCs w:val="28"/>
        </w:rPr>
        <w:t xml:space="preserve">       по теме: «Введение. Предмет и задачи нейрохирургии»</w:t>
      </w:r>
    </w:p>
    <w:p w:rsidR="00DA1563" w:rsidRDefault="00DA1563" w:rsidP="00AA32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DA1563" w:rsidRDefault="00DA1563" w:rsidP="00AA32C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DA1563" w:rsidRDefault="00DA1563" w:rsidP="00AA32C8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DA1563" w:rsidTr="00AA32C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DA1563" w:rsidTr="00AA32C8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563" w:rsidRDefault="00DA1563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DA1563" w:rsidTr="00AA32C8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DA1563" w:rsidRDefault="00DA156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1563" w:rsidRDefault="00DA156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563" w:rsidRDefault="00DA1563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DA1563" w:rsidRDefault="00DA1563" w:rsidP="00AA32C8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  <w:lang w:eastAsia="ru-RU"/>
        </w:rPr>
      </w:pP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A1563" w:rsidRDefault="00DA1563" w:rsidP="00AA32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DA1563" w:rsidRDefault="00DA1563" w:rsidP="00AA32C8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DA1563" w:rsidRDefault="00DA1563" w:rsidP="00AA32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DA1563" w:rsidRDefault="00DA1563" w:rsidP="00AA32C8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DA1563" w:rsidRDefault="00DA1563" w:rsidP="00AA32C8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DA1563" w:rsidRDefault="00DA1563" w:rsidP="00A5337F">
      <w:pPr>
        <w:jc w:val="both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both"/>
        <w:rPr>
          <w:rFonts w:ascii="Times New Roman" w:hAnsi="Times New Roman"/>
          <w:sz w:val="28"/>
          <w:szCs w:val="28"/>
        </w:rPr>
      </w:pPr>
    </w:p>
    <w:p w:rsidR="00DA1563" w:rsidRPr="0067776E" w:rsidRDefault="00DA1563" w:rsidP="00A5337F">
      <w:pPr>
        <w:jc w:val="both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Default="00DA1563" w:rsidP="00A5337F">
      <w:pPr>
        <w:jc w:val="center"/>
        <w:rPr>
          <w:rFonts w:ascii="Times New Roman" w:hAnsi="Times New Roman"/>
          <w:sz w:val="28"/>
          <w:szCs w:val="28"/>
        </w:rPr>
      </w:pPr>
    </w:p>
    <w:p w:rsidR="00DA1563" w:rsidRPr="00A5337F" w:rsidRDefault="00DA1563" w:rsidP="00A5337F">
      <w:pPr>
        <w:pStyle w:val="ListParagraph"/>
        <w:numPr>
          <w:ilvl w:val="0"/>
          <w:numId w:val="7"/>
        </w:numPr>
        <w:tabs>
          <w:tab w:val="clear" w:pos="709"/>
          <w:tab w:val="left" w:pos="720"/>
        </w:tabs>
        <w:rPr>
          <w:b/>
          <w:bCs/>
          <w:sz w:val="28"/>
          <w:szCs w:val="28"/>
        </w:rPr>
      </w:pPr>
      <w:r w:rsidRPr="00A5337F">
        <w:rPr>
          <w:b/>
          <w:bCs/>
          <w:sz w:val="28"/>
          <w:szCs w:val="28"/>
        </w:rPr>
        <w:t xml:space="preserve">Внеаудиторная самостоятельная работа студента по теме </w:t>
      </w:r>
    </w:p>
    <w:p w:rsidR="00DA1563" w:rsidRPr="00A5337F" w:rsidRDefault="00DA1563" w:rsidP="00A5337F">
      <w:pPr>
        <w:pStyle w:val="ListParagraph"/>
        <w:tabs>
          <w:tab w:val="clear" w:pos="709"/>
          <w:tab w:val="left" w:pos="720"/>
        </w:tabs>
        <w:ind w:left="720"/>
        <w:rPr>
          <w:b/>
          <w:bCs/>
          <w:sz w:val="28"/>
          <w:szCs w:val="28"/>
        </w:rPr>
      </w:pPr>
      <w:r w:rsidRPr="00A5337F">
        <w:rPr>
          <w:b/>
          <w:sz w:val="28"/>
          <w:szCs w:val="28"/>
        </w:rPr>
        <w:t>«Введение. Предмет и задачи нейрохирургии»</w:t>
      </w:r>
    </w:p>
    <w:p w:rsidR="00DA1563" w:rsidRDefault="00DA1563" w:rsidP="00A5337F">
      <w:pPr>
        <w:pStyle w:val="ListParagraph"/>
        <w:widowControl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прочитанного материала:</w:t>
      </w:r>
    </w:p>
    <w:p w:rsidR="00DA1563" w:rsidRPr="006564AD" w:rsidRDefault="00DA1563" w:rsidP="00A5337F">
      <w:pPr>
        <w:suppressAutoHyphens w:val="0"/>
        <w:autoSpaceDE w:val="0"/>
        <w:autoSpaceDN w:val="0"/>
        <w:adjustRightInd w:val="0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 w:rsidRPr="006564AD">
        <w:rPr>
          <w:rFonts w:ascii="Times New Roman" w:hAnsi="Times New Roman"/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7-17</w:t>
      </w:r>
    </w:p>
    <w:p w:rsidR="00DA1563" w:rsidRDefault="00DA1563" w:rsidP="00A5337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4F30AD"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</w:r>
    </w:p>
    <w:p w:rsidR="00DA1563" w:rsidRPr="002B44F0" w:rsidRDefault="00DA1563" w:rsidP="00A5337F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DA1563" w:rsidRDefault="00DA1563" w:rsidP="00A5337F">
      <w:pPr>
        <w:pStyle w:val="ListParagraph"/>
        <w:numPr>
          <w:ilvl w:val="0"/>
          <w:numId w:val="6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Определение нейрохирургии</w:t>
      </w:r>
    </w:p>
    <w:p w:rsidR="00DA1563" w:rsidRPr="006564AD" w:rsidRDefault="00DA1563" w:rsidP="00A5337F">
      <w:pPr>
        <w:pStyle w:val="ListParagraph"/>
        <w:numPr>
          <w:ilvl w:val="0"/>
          <w:numId w:val="6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нейрохирургии в древности.</w:t>
      </w:r>
    </w:p>
    <w:p w:rsidR="00DA1563" w:rsidRPr="006564AD" w:rsidRDefault="00DA1563" w:rsidP="00A5337F">
      <w:pPr>
        <w:pStyle w:val="ListParagraph"/>
        <w:numPr>
          <w:ilvl w:val="0"/>
          <w:numId w:val="6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отечественной нейрохирургии.</w:t>
      </w:r>
    </w:p>
    <w:p w:rsidR="00DA1563" w:rsidRPr="006564AD" w:rsidRDefault="00DA1563" w:rsidP="00A5337F">
      <w:pPr>
        <w:pStyle w:val="ListParagraph"/>
        <w:numPr>
          <w:ilvl w:val="0"/>
          <w:numId w:val="6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С.-Петербургский  период развития.</w:t>
      </w:r>
    </w:p>
    <w:p w:rsidR="00DA1563" w:rsidRPr="006564AD" w:rsidRDefault="00DA1563" w:rsidP="00A5337F">
      <w:pPr>
        <w:pStyle w:val="ListParagraph"/>
        <w:numPr>
          <w:ilvl w:val="0"/>
          <w:numId w:val="6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Московский период развития.</w:t>
      </w:r>
    </w:p>
    <w:p w:rsidR="00DA1563" w:rsidRDefault="00DA1563" w:rsidP="00A5337F">
      <w:pPr>
        <w:pStyle w:val="ListParagraph"/>
        <w:numPr>
          <w:ilvl w:val="0"/>
          <w:numId w:val="5"/>
        </w:numPr>
        <w:ind w:left="1134" w:hanging="141"/>
        <w:rPr>
          <w:iCs/>
          <w:sz w:val="28"/>
          <w:szCs w:val="28"/>
        </w:rPr>
      </w:pPr>
      <w:r w:rsidRPr="000C54F0">
        <w:rPr>
          <w:iCs/>
          <w:sz w:val="28"/>
          <w:szCs w:val="28"/>
        </w:rPr>
        <w:t xml:space="preserve"> Становление</w:t>
      </w:r>
      <w:r>
        <w:rPr>
          <w:iCs/>
          <w:sz w:val="28"/>
          <w:szCs w:val="28"/>
        </w:rPr>
        <w:t xml:space="preserve"> </w:t>
      </w:r>
      <w:r w:rsidRPr="000C54F0">
        <w:rPr>
          <w:iCs/>
          <w:sz w:val="28"/>
          <w:szCs w:val="28"/>
        </w:rPr>
        <w:t xml:space="preserve">Сибирской </w:t>
      </w:r>
      <w:r>
        <w:rPr>
          <w:iCs/>
          <w:sz w:val="28"/>
          <w:szCs w:val="28"/>
        </w:rPr>
        <w:t>н</w:t>
      </w:r>
      <w:r w:rsidRPr="000C54F0">
        <w:rPr>
          <w:iCs/>
          <w:sz w:val="28"/>
          <w:szCs w:val="28"/>
        </w:rPr>
        <w:t xml:space="preserve">ейрохирургической школы и </w:t>
      </w:r>
      <w:r w:rsidRPr="004F30AD">
        <w:rPr>
          <w:iCs/>
          <w:sz w:val="28"/>
          <w:szCs w:val="28"/>
        </w:rPr>
        <w:t xml:space="preserve">роль К.И. </w:t>
      </w:r>
      <w:r>
        <w:rPr>
          <w:iCs/>
          <w:sz w:val="28"/>
          <w:szCs w:val="28"/>
        </w:rPr>
        <w:t xml:space="preserve">  </w:t>
      </w:r>
      <w:r w:rsidRPr="004F30AD">
        <w:rPr>
          <w:iCs/>
          <w:sz w:val="28"/>
          <w:szCs w:val="28"/>
        </w:rPr>
        <w:t>Харитоновой.</w:t>
      </w:r>
    </w:p>
    <w:p w:rsidR="00DA1563" w:rsidRPr="006564AD" w:rsidRDefault="00DA1563" w:rsidP="00A5337F">
      <w:pPr>
        <w:pStyle w:val="ListParagraph"/>
        <w:numPr>
          <w:ilvl w:val="0"/>
          <w:numId w:val="5"/>
        </w:numPr>
        <w:tabs>
          <w:tab w:val="clear" w:pos="709"/>
          <w:tab w:val="left" w:pos="993"/>
        </w:tabs>
        <w:ind w:firstLine="273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Оснащение нейрохирургической операционной.</w:t>
      </w:r>
    </w:p>
    <w:p w:rsidR="00DA1563" w:rsidRDefault="00DA1563" w:rsidP="00A5337F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 прочитанный материал</w:t>
      </w:r>
      <w:r w:rsidRPr="00395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 основных направлений развития нейрохирургии. </w:t>
      </w:r>
    </w:p>
    <w:p w:rsidR="00DA1563" w:rsidRDefault="00DA1563" w:rsidP="00A5337F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2.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DA1563" w:rsidRPr="000C2C57" w:rsidTr="00B30172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DA1563" w:rsidRPr="000C2C57" w:rsidRDefault="00DA1563" w:rsidP="00B30172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DA1563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DA1563" w:rsidRDefault="00DA1563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DA1563" w:rsidRPr="006564AD" w:rsidRDefault="00DA1563" w:rsidP="00B30172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64AD">
              <w:rPr>
                <w:rFonts w:ascii="Times New Roman" w:hAnsi="Times New Roman"/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 Стр. 7-17</w:t>
            </w:r>
          </w:p>
          <w:p w:rsidR="00DA1563" w:rsidRPr="000C2C57" w:rsidRDefault="00DA1563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4F30AD"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DA1563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DA1563" w:rsidRPr="000C2C57" w:rsidRDefault="00DA1563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дату основания специальности и фамилию хирурга основателя. Определить место нейрохирургии в современной медицине.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DA1563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A1563" w:rsidRPr="000C2C57" w:rsidRDefault="00DA1563" w:rsidP="00B30172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DA1563" w:rsidRDefault="00DA1563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DA1563" w:rsidRPr="000C2C57" w:rsidRDefault="00DA1563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1563" w:rsidRDefault="00DA1563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DA1563" w:rsidRPr="000C2C57" w:rsidRDefault="00DA1563" w:rsidP="00B30172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DA1563" w:rsidRPr="000C2C57" w:rsidRDefault="00DA1563" w:rsidP="00A5337F">
      <w:pPr>
        <w:tabs>
          <w:tab w:val="left" w:pos="1440"/>
        </w:tabs>
        <w:rPr>
          <w:rFonts w:ascii="Times New Roman" w:hAnsi="Times New Roman"/>
          <w:b/>
          <w:bCs/>
          <w:sz w:val="28"/>
          <w:szCs w:val="28"/>
        </w:rPr>
      </w:pPr>
    </w:p>
    <w:p w:rsidR="00DA1563" w:rsidRPr="00DF3B16" w:rsidRDefault="00DA1563" w:rsidP="00A5337F">
      <w:pPr>
        <w:pStyle w:val="ListParagraph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</w:t>
      </w:r>
      <w:r w:rsidRPr="00DF3B16">
        <w:rPr>
          <w:b/>
          <w:bCs/>
          <w:sz w:val="28"/>
          <w:szCs w:val="28"/>
        </w:rPr>
        <w:t>ритерии оценок деятельности студента, при освоении учебного материала</w:t>
      </w:r>
    </w:p>
    <w:p w:rsidR="00DA1563" w:rsidRDefault="00DA1563" w:rsidP="00A5337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DA1563" w:rsidRDefault="00DA1563" w:rsidP="00A5337F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DA1563" w:rsidRDefault="00DA1563" w:rsidP="00A5337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DA1563" w:rsidRDefault="00DA1563" w:rsidP="00A5337F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DA1563" w:rsidRDefault="00DA1563" w:rsidP="00A5337F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DA1563" w:rsidRPr="00981FD9" w:rsidRDefault="00DA1563" w:rsidP="00A5337F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DA1563" w:rsidRDefault="00DA1563"/>
    <w:sectPr w:rsidR="00DA1563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C494700"/>
    <w:multiLevelType w:val="hybridMultilevel"/>
    <w:tmpl w:val="F74E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4F43E3"/>
    <w:multiLevelType w:val="hybridMultilevel"/>
    <w:tmpl w:val="C91EF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89A71FD"/>
    <w:multiLevelType w:val="hybridMultilevel"/>
    <w:tmpl w:val="6CBA8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37F"/>
    <w:rsid w:val="000C2C57"/>
    <w:rsid w:val="000C54F0"/>
    <w:rsid w:val="0011081F"/>
    <w:rsid w:val="001C25CE"/>
    <w:rsid w:val="00263662"/>
    <w:rsid w:val="002B44F0"/>
    <w:rsid w:val="002B58AE"/>
    <w:rsid w:val="0039555D"/>
    <w:rsid w:val="0044744D"/>
    <w:rsid w:val="004F30AD"/>
    <w:rsid w:val="0063537A"/>
    <w:rsid w:val="006564AD"/>
    <w:rsid w:val="00662533"/>
    <w:rsid w:val="0067776E"/>
    <w:rsid w:val="0079216B"/>
    <w:rsid w:val="008C481A"/>
    <w:rsid w:val="008D7707"/>
    <w:rsid w:val="00981FD9"/>
    <w:rsid w:val="009F72CD"/>
    <w:rsid w:val="00A5337F"/>
    <w:rsid w:val="00AA32C8"/>
    <w:rsid w:val="00B30172"/>
    <w:rsid w:val="00B77494"/>
    <w:rsid w:val="00BF4F45"/>
    <w:rsid w:val="00C40835"/>
    <w:rsid w:val="00C76D2F"/>
    <w:rsid w:val="00C860A2"/>
    <w:rsid w:val="00CD0BD5"/>
    <w:rsid w:val="00D41145"/>
    <w:rsid w:val="00DA1563"/>
    <w:rsid w:val="00DC408E"/>
    <w:rsid w:val="00DF3B16"/>
    <w:rsid w:val="00E65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37F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5337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A5337F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A5337F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A5337F"/>
    <w:pPr>
      <w:suppressLineNumbers/>
    </w:pPr>
  </w:style>
  <w:style w:type="paragraph" w:styleId="ListParagraph">
    <w:name w:val="List Paragraph"/>
    <w:basedOn w:val="Normal"/>
    <w:uiPriority w:val="99"/>
    <w:qFormat/>
    <w:rsid w:val="00A5337F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A5337F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A5337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8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597</Words>
  <Characters>3407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2019-01-16T17:45:00Z</dcterms:created>
  <dcterms:modified xsi:type="dcterms:W3CDTF">2020-01-05T10:01:00Z</dcterms:modified>
</cp:coreProperties>
</file>