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45A" w:rsidRDefault="001D045A" w:rsidP="00D35DF0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1D045A" w:rsidRDefault="001D045A" w:rsidP="00D35DF0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1D045A" w:rsidRDefault="001D045A" w:rsidP="00D35DF0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1D045A" w:rsidRDefault="001D045A" w:rsidP="00D35DF0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1D045A" w:rsidRDefault="001D045A" w:rsidP="00D35DF0">
      <w:pPr>
        <w:jc w:val="center"/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jc w:val="center"/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1D045A" w:rsidRDefault="001D045A" w:rsidP="00D35DF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1D045A" w:rsidRDefault="001D045A" w:rsidP="00D35DF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1D045A" w:rsidRDefault="001D045A" w:rsidP="00D35DF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1D045A" w:rsidRDefault="001D045A" w:rsidP="00D35DF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1D045A" w:rsidRDefault="001D045A" w:rsidP="00D35DF0">
                  <w:pPr>
                    <w:rPr>
                      <w:rFonts w:ascii="Times New Roman" w:hAnsi="Times New Roman"/>
                    </w:rPr>
                  </w:pPr>
                </w:p>
                <w:p w:rsidR="001D045A" w:rsidRDefault="001D045A" w:rsidP="00D35DF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1D045A" w:rsidRDefault="001D045A" w:rsidP="00D35DF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1D045A" w:rsidRDefault="001D045A" w:rsidP="00D35DF0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1D045A" w:rsidRDefault="001D045A" w:rsidP="00D35DF0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1D045A" w:rsidRDefault="001D045A" w:rsidP="00D35DF0">
      <w:pPr>
        <w:jc w:val="center"/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ind w:firstLine="708"/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Pr="00CD0BD5" w:rsidRDefault="001D045A" w:rsidP="00D35DF0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1D045A" w:rsidRDefault="001D045A" w:rsidP="00D35DF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1D045A" w:rsidRDefault="001D045A" w:rsidP="00D35DF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теме:</w:t>
      </w:r>
      <w:r w:rsidRPr="006D02C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Pr="00100185">
        <w:rPr>
          <w:rFonts w:ascii="Times New Roman" w:hAnsi="Times New Roman"/>
          <w:b/>
          <w:sz w:val="28"/>
          <w:szCs w:val="28"/>
        </w:rPr>
        <w:t>Заболевания периферической нервной системы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1D045A" w:rsidRDefault="001D045A" w:rsidP="00D35D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03</w:t>
      </w: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1D045A" w:rsidRDefault="001D045A" w:rsidP="00D35DF0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1D045A" w:rsidRDefault="001D045A" w:rsidP="00D35DF0">
      <w:pPr>
        <w:jc w:val="center"/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jc w:val="center"/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95;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293н.</w:t>
      </w:r>
    </w:p>
    <w:p w:rsidR="001D045A" w:rsidRDefault="001D045A" w:rsidP="00D35DF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1D045A" w:rsidRDefault="001D045A" w:rsidP="00D35DF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1D045A" w:rsidTr="00D35DF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045A" w:rsidRDefault="001D045A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045A" w:rsidRDefault="001D045A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045A" w:rsidRDefault="001D045A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1D045A" w:rsidRDefault="001D045A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45A" w:rsidRDefault="001D045A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1D045A" w:rsidTr="00D35DF0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45A" w:rsidRDefault="001D045A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45A" w:rsidRDefault="001D045A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45A" w:rsidRDefault="001D045A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45A" w:rsidRDefault="001D045A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D045A" w:rsidTr="00D35DF0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45A" w:rsidRDefault="001D045A">
            <w:pPr>
              <w:pStyle w:val="a"/>
              <w:widowControl/>
              <w:snapToGrid w:val="0"/>
              <w:jc w:val="center"/>
              <w:rPr>
                <w:rFonts w:eastAsia="Times New Roman"/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1D045A" w:rsidRDefault="001D045A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45A" w:rsidRDefault="001D045A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45A" w:rsidRDefault="001D045A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045A" w:rsidRDefault="001D045A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1D045A" w:rsidRDefault="001D045A" w:rsidP="00D35DF0">
      <w:pPr>
        <w:tabs>
          <w:tab w:val="left" w:pos="7260"/>
        </w:tabs>
        <w:rPr>
          <w:rFonts w:ascii="Times New Roman" w:eastAsia="Times New Roman" w:hAnsi="Times New Roman"/>
          <w:sz w:val="28"/>
          <w:szCs w:val="28"/>
        </w:rPr>
      </w:pPr>
    </w:p>
    <w:p w:rsidR="001D045A" w:rsidRDefault="001D045A" w:rsidP="00D35DF0">
      <w:pPr>
        <w:tabs>
          <w:tab w:val="left" w:pos="7260"/>
        </w:tabs>
        <w:rPr>
          <w:rFonts w:ascii="Times New Roman" w:hAnsi="Times New Roman"/>
          <w:sz w:val="28"/>
          <w:szCs w:val="28"/>
          <w:lang w:eastAsia="ru-RU"/>
        </w:rPr>
      </w:pPr>
    </w:p>
    <w:p w:rsidR="001D045A" w:rsidRDefault="001D045A" w:rsidP="00D35DF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1D045A" w:rsidRDefault="001D045A" w:rsidP="00D35DF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1D045A" w:rsidRDefault="001D045A" w:rsidP="00D35DF0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1D045A" w:rsidRDefault="001D045A" w:rsidP="00D35D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1D045A" w:rsidRDefault="001D045A" w:rsidP="00D35DF0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1D045A" w:rsidRDefault="001D045A" w:rsidP="00D35DF0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1D045A" w:rsidRDefault="001D045A" w:rsidP="006D02C5">
      <w:pPr>
        <w:jc w:val="both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both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both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both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both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both"/>
        <w:rPr>
          <w:rFonts w:ascii="Times New Roman" w:hAnsi="Times New Roman"/>
          <w:sz w:val="28"/>
          <w:szCs w:val="28"/>
        </w:rPr>
      </w:pPr>
    </w:p>
    <w:p w:rsidR="001D045A" w:rsidRPr="0067776E" w:rsidRDefault="001D045A" w:rsidP="006D02C5">
      <w:pPr>
        <w:jc w:val="both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1D045A" w:rsidRDefault="001D045A" w:rsidP="006D02C5">
      <w:pPr>
        <w:jc w:val="center"/>
        <w:rPr>
          <w:rFonts w:ascii="Times New Roman" w:hAnsi="Times New Roman"/>
          <w:sz w:val="28"/>
          <w:szCs w:val="28"/>
        </w:rPr>
      </w:pPr>
    </w:p>
    <w:p w:rsidR="001D045A" w:rsidRPr="00100185" w:rsidRDefault="001D045A" w:rsidP="006D02C5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  <w:r w:rsidRPr="00100185">
        <w:rPr>
          <w:rFonts w:ascii="Times New Roman" w:hAnsi="Times New Roman"/>
          <w:b/>
          <w:bCs/>
          <w:sz w:val="28"/>
          <w:szCs w:val="28"/>
        </w:rPr>
        <w:t>1. Внеаудиторная самостоятельная работа студента по теме «</w:t>
      </w:r>
      <w:r w:rsidRPr="00100185">
        <w:rPr>
          <w:rFonts w:ascii="Times New Roman" w:hAnsi="Times New Roman"/>
          <w:b/>
          <w:sz w:val="28"/>
          <w:szCs w:val="28"/>
        </w:rPr>
        <w:t>Заболевания периферической нервной системы</w:t>
      </w:r>
      <w:r w:rsidRPr="00100185">
        <w:rPr>
          <w:rFonts w:ascii="Times New Roman" w:hAnsi="Times New Roman"/>
          <w:b/>
          <w:bCs/>
          <w:sz w:val="28"/>
          <w:szCs w:val="28"/>
        </w:rPr>
        <w:t>»</w:t>
      </w:r>
    </w:p>
    <w:p w:rsidR="001D045A" w:rsidRDefault="001D045A" w:rsidP="006D02C5">
      <w:pPr>
        <w:pStyle w:val="ListParagraph"/>
        <w:widowControl w:val="0"/>
        <w:numPr>
          <w:ilvl w:val="0"/>
          <w:numId w:val="1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На основании прочитанного материала:</w:t>
      </w:r>
    </w:p>
    <w:p w:rsidR="001D045A" w:rsidRDefault="001D045A" w:rsidP="006D02C5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Можаев С.В. Нейрохирургия : учебник / С.В. Можаев, А.А. Скоромец, Т.А. Скоромец- 2-е изд., перераб. и доп.- М.:ГЭОТАР- Медиа, 2009. Стр. 311-317 </w:t>
      </w:r>
    </w:p>
    <w:p w:rsidR="001D045A" w:rsidRDefault="001D045A" w:rsidP="006D02C5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388 (глава 15)</w:t>
      </w:r>
    </w:p>
    <w:p w:rsidR="001D045A" w:rsidRPr="002B44F0" w:rsidRDefault="001D045A" w:rsidP="006D02C5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1D045A" w:rsidRDefault="001D045A" w:rsidP="006D02C5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Повреждение переферической нервной системы. </w:t>
      </w:r>
    </w:p>
    <w:p w:rsidR="001D045A" w:rsidRDefault="001D045A" w:rsidP="006D02C5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Классификация. </w:t>
      </w:r>
    </w:p>
    <w:p w:rsidR="001D045A" w:rsidRDefault="001D045A" w:rsidP="006D02C5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Клиническая картина плексита. </w:t>
      </w:r>
    </w:p>
    <w:p w:rsidR="001D045A" w:rsidRDefault="001D045A" w:rsidP="006D02C5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Туннельный синдром. Травматический неврит.</w:t>
      </w:r>
    </w:p>
    <w:p w:rsidR="001D045A" w:rsidRDefault="001D045A" w:rsidP="006D02C5">
      <w:pPr>
        <w:pStyle w:val="a0"/>
        <w:numPr>
          <w:ilvl w:val="1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Особенности лечения травм ПНС в остром периоде</w:t>
      </w:r>
    </w:p>
    <w:p w:rsidR="001D045A" w:rsidRPr="00AB469A" w:rsidRDefault="001D045A" w:rsidP="006D02C5">
      <w:pPr>
        <w:pStyle w:val="a0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Пластика нерва. Невролиз. Виды швов.</w:t>
      </w:r>
    </w:p>
    <w:p w:rsidR="001D045A" w:rsidRDefault="001D045A" w:rsidP="006D02C5">
      <w:pPr>
        <w:pStyle w:val="a0"/>
        <w:numPr>
          <w:ilvl w:val="1"/>
          <w:numId w:val="2"/>
        </w:numPr>
        <w:ind w:left="1068"/>
        <w:rPr>
          <w:rFonts w:ascii="Times New Roman" w:hAnsi="Times New Roman"/>
          <w:sz w:val="28"/>
          <w:szCs w:val="28"/>
        </w:rPr>
      </w:pPr>
      <w:r w:rsidRPr="003865C1">
        <w:rPr>
          <w:rFonts w:ascii="Times New Roman" w:hAnsi="Times New Roman"/>
          <w:sz w:val="28"/>
          <w:szCs w:val="28"/>
        </w:rPr>
        <w:t>Реабилитация пациентов. Понятие. Виды. Прогноз.</w:t>
      </w:r>
    </w:p>
    <w:p w:rsidR="001D045A" w:rsidRDefault="001D045A" w:rsidP="006D02C5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Изучает материал лекции и</w:t>
      </w:r>
      <w:r w:rsidRPr="00100185">
        <w:rPr>
          <w:sz w:val="28"/>
          <w:szCs w:val="28"/>
        </w:rPr>
        <w:t xml:space="preserve"> </w:t>
      </w:r>
      <w:r>
        <w:rPr>
          <w:sz w:val="28"/>
          <w:szCs w:val="28"/>
        </w:rPr>
        <w:t>прочитанный материал</w:t>
      </w:r>
      <w:r w:rsidRPr="00753CA3">
        <w:rPr>
          <w:sz w:val="28"/>
          <w:szCs w:val="28"/>
        </w:rPr>
        <w:t xml:space="preserve"> </w:t>
      </w:r>
      <w:r>
        <w:rPr>
          <w:sz w:val="28"/>
          <w:szCs w:val="28"/>
        </w:rPr>
        <w:t>для определения тактики ведения больного  при острой травме нерва.</w:t>
      </w:r>
    </w:p>
    <w:p w:rsidR="001D045A" w:rsidRDefault="001D045A" w:rsidP="006D02C5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b/>
          <w:bCs/>
          <w:sz w:val="28"/>
          <w:szCs w:val="28"/>
        </w:rPr>
      </w:pPr>
    </w:p>
    <w:p w:rsidR="001D045A" w:rsidRPr="00A11846" w:rsidRDefault="001D045A" w:rsidP="006D02C5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2.</w:t>
      </w:r>
      <w:r w:rsidRPr="00A11846">
        <w:rPr>
          <w:rFonts w:ascii="Times New Roman" w:hAnsi="Times New Roman"/>
          <w:sz w:val="28"/>
          <w:szCs w:val="20"/>
        </w:rPr>
        <w:t xml:space="preserve">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1D045A" w:rsidRPr="000C2C57" w:rsidTr="009C3446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D045A" w:rsidRPr="000C2C57" w:rsidRDefault="001D045A" w:rsidP="009C3446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D045A" w:rsidRPr="000C2C57" w:rsidRDefault="001D045A" w:rsidP="009C3446">
            <w:pPr>
              <w:pStyle w:val="a0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045A" w:rsidRPr="000C2C57" w:rsidRDefault="001D045A" w:rsidP="009C3446">
            <w:pPr>
              <w:pStyle w:val="a0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1D045A" w:rsidRPr="000C2C57" w:rsidRDefault="001D045A" w:rsidP="009C3446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1D045A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1D045A" w:rsidRPr="000C2C57" w:rsidRDefault="001D045A" w:rsidP="009C3446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1D045A" w:rsidRDefault="001D045A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1D045A" w:rsidRDefault="001D045A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Можаев С.В. Нейрохирургия : учебник / С.В. Можаев, А.А. Скоромец, Т.А. Скоромец- 2-е изд., перераб. и доп.- М.:ГЭОТАР- Медиа, 2009. Стр. 311-317 </w:t>
            </w:r>
          </w:p>
          <w:p w:rsidR="001D045A" w:rsidRPr="000C2C57" w:rsidRDefault="001D045A" w:rsidP="009C3446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388 (глава 15)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045A" w:rsidRPr="000C2C57" w:rsidRDefault="001D045A" w:rsidP="009C3446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1D045A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1D045A" w:rsidRPr="000C2C57" w:rsidRDefault="001D045A" w:rsidP="009C3446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1D045A" w:rsidRPr="000C2C57" w:rsidRDefault="001D045A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 найти результаты исследований по регенерации периферических нервов.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045A" w:rsidRPr="000C2C57" w:rsidRDefault="001D045A" w:rsidP="009C3446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1D045A" w:rsidRPr="000C2C57" w:rsidTr="009C3446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1D045A" w:rsidRPr="000C2C57" w:rsidRDefault="001D045A" w:rsidP="009C3446">
            <w:pPr>
              <w:pStyle w:val="a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1D045A" w:rsidRDefault="001D045A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1D045A" w:rsidRPr="000C2C57" w:rsidRDefault="001D045A" w:rsidP="009C344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045A" w:rsidRDefault="001D045A" w:rsidP="009C3446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00185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1D045A" w:rsidRPr="000C2C57" w:rsidRDefault="001D045A" w:rsidP="009C3446">
            <w:pPr>
              <w:pStyle w:val="a0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1D045A" w:rsidRPr="00100185" w:rsidRDefault="001D045A" w:rsidP="006D02C5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1D045A" w:rsidRPr="00DF3B16" w:rsidRDefault="001D045A" w:rsidP="006D02C5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1D045A" w:rsidRDefault="001D045A" w:rsidP="006D02C5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1D045A" w:rsidRDefault="001D045A" w:rsidP="006D02C5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1D045A" w:rsidRDefault="001D045A" w:rsidP="006D02C5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1D045A" w:rsidRDefault="001D045A" w:rsidP="006D02C5">
      <w:pPr>
        <w:pStyle w:val="NormalWeb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1D045A" w:rsidRDefault="001D045A" w:rsidP="006D02C5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1D045A" w:rsidRPr="00981FD9" w:rsidRDefault="001D045A" w:rsidP="006D02C5">
      <w:pPr>
        <w:pStyle w:val="NormalWeb"/>
        <w:numPr>
          <w:ilvl w:val="0"/>
          <w:numId w:val="4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1D045A" w:rsidRDefault="001D045A"/>
    <w:sectPr w:rsidR="001D045A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02C5"/>
    <w:rsid w:val="000C2C57"/>
    <w:rsid w:val="00100185"/>
    <w:rsid w:val="00127671"/>
    <w:rsid w:val="001C25CE"/>
    <w:rsid w:val="001D045A"/>
    <w:rsid w:val="002453D6"/>
    <w:rsid w:val="002B44F0"/>
    <w:rsid w:val="00330422"/>
    <w:rsid w:val="003865C1"/>
    <w:rsid w:val="004555D0"/>
    <w:rsid w:val="00457D26"/>
    <w:rsid w:val="005C1F09"/>
    <w:rsid w:val="0063537A"/>
    <w:rsid w:val="0067776E"/>
    <w:rsid w:val="006D02C5"/>
    <w:rsid w:val="00753CA3"/>
    <w:rsid w:val="007631E0"/>
    <w:rsid w:val="008D7707"/>
    <w:rsid w:val="00964F91"/>
    <w:rsid w:val="00981FD9"/>
    <w:rsid w:val="009C3446"/>
    <w:rsid w:val="00A11846"/>
    <w:rsid w:val="00A7252D"/>
    <w:rsid w:val="00AB469A"/>
    <w:rsid w:val="00BD0D58"/>
    <w:rsid w:val="00C40835"/>
    <w:rsid w:val="00C76D2F"/>
    <w:rsid w:val="00CD0BD5"/>
    <w:rsid w:val="00D13B9A"/>
    <w:rsid w:val="00D35DF0"/>
    <w:rsid w:val="00DF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2C5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D02C5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6D02C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тиль"/>
    <w:uiPriority w:val="99"/>
    <w:rsid w:val="006D02C5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6D02C5"/>
    <w:pPr>
      <w:suppressLineNumbers/>
    </w:pPr>
  </w:style>
  <w:style w:type="paragraph" w:styleId="ListParagraph">
    <w:name w:val="List Paragraph"/>
    <w:basedOn w:val="Normal"/>
    <w:uiPriority w:val="99"/>
    <w:qFormat/>
    <w:rsid w:val="006D02C5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WW-">
    <w:name w:val="WW-Базовый"/>
    <w:uiPriority w:val="99"/>
    <w:rsid w:val="006D02C5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6D02C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6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4</Pages>
  <Words>587</Words>
  <Characters>3349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5</cp:revision>
  <dcterms:created xsi:type="dcterms:W3CDTF">2019-01-16T17:49:00Z</dcterms:created>
  <dcterms:modified xsi:type="dcterms:W3CDTF">2020-01-05T10:10:00Z</dcterms:modified>
</cp:coreProperties>
</file>