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6A2" w:rsidRPr="00C0313A" w:rsidRDefault="008006A2" w:rsidP="003E616E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8006A2" w:rsidRPr="00C0313A" w:rsidRDefault="008006A2" w:rsidP="003E616E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8006A2" w:rsidRPr="00C0313A" w:rsidRDefault="008006A2" w:rsidP="003E616E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8006A2" w:rsidRPr="00C0313A" w:rsidRDefault="008006A2" w:rsidP="003E616E">
      <w:pPr>
        <w:jc w:val="center"/>
        <w:rPr>
          <w:rFonts w:ascii="Times New Roman" w:hAnsi="Times New Roman"/>
          <w:b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8006A2" w:rsidRPr="00CD0BD5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" stroked="f">
            <v:textbox inset="0,0,0,0">
              <w:txbxContent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8006A2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8006A2" w:rsidRPr="00B34FE7" w:rsidRDefault="008006A2" w:rsidP="003E616E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B34FE7">
                      <w:rPr>
                        <w:rFonts w:ascii="Times New Roman" w:hAnsi="Times New Roman"/>
                      </w:rPr>
                      <w:t>2019 г</w:t>
                    </w:r>
                  </w:smartTag>
                  <w:r w:rsidRPr="00B34FE7"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8006A2" w:rsidRPr="00B34FE7" w:rsidRDefault="008006A2" w:rsidP="003E616E"/>
              </w:txbxContent>
            </v:textbox>
          </v:shape>
        </w:pict>
      </w:r>
    </w:p>
    <w:p w:rsidR="008006A2" w:rsidRPr="00CD0BD5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61pt;margin-top:12.9pt;width:34.5pt;height:20.7pt;z-index:251659264">
            <v:imagedata r:id="rId5" o:title=""/>
          </v:shape>
        </w:pict>
      </w:r>
    </w:p>
    <w:p w:rsidR="008006A2" w:rsidRPr="00922536" w:rsidRDefault="008006A2" w:rsidP="003E616E">
      <w:pPr>
        <w:ind w:firstLine="708"/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ab/>
      </w: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8006A2" w:rsidRDefault="008006A2" w:rsidP="003E616E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8006A2" w:rsidRPr="00CD0BD5" w:rsidRDefault="008006A2" w:rsidP="003E616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 w:rsidRPr="003B704E">
        <w:rPr>
          <w:rFonts w:ascii="Times New Roman" w:hAnsi="Times New Roman"/>
          <w:b/>
          <w:sz w:val="28"/>
          <w:szCs w:val="28"/>
        </w:rPr>
        <w:t>Черепно-мозговая травма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006A2" w:rsidRPr="002C6512" w:rsidRDefault="008006A2" w:rsidP="003E616E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>Дисциплина</w:t>
      </w:r>
      <w:r w:rsidRPr="001C25C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1C25CE">
        <w:rPr>
          <w:rFonts w:ascii="Times New Roman" w:hAnsi="Times New Roman"/>
          <w:sz w:val="28"/>
          <w:szCs w:val="28"/>
          <w:u w:val="single"/>
        </w:rPr>
        <w:t>Нейрохирургия</w:t>
      </w:r>
      <w:r w:rsidRPr="002C6512">
        <w:rPr>
          <w:rFonts w:ascii="Times New Roman" w:hAnsi="Times New Roman"/>
          <w:sz w:val="28"/>
          <w:szCs w:val="28"/>
        </w:rPr>
        <w:t xml:space="preserve">       индекс ФТД.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03</w:t>
      </w: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8006A2" w:rsidRPr="00097BD3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Форма обучения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097BD3">
        <w:rPr>
          <w:rFonts w:ascii="Times New Roman" w:hAnsi="Times New Roman"/>
          <w:sz w:val="28"/>
          <w:szCs w:val="28"/>
          <w:u w:val="single"/>
        </w:rPr>
        <w:t>Очная</w:t>
      </w:r>
      <w:r w:rsidRPr="00CD0BD5">
        <w:rPr>
          <w:rFonts w:ascii="Times New Roman" w:hAnsi="Times New Roman"/>
          <w:sz w:val="28"/>
          <w:szCs w:val="28"/>
        </w:rPr>
        <w:t xml:space="preserve"> </w:t>
      </w: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Курс </w:t>
      </w:r>
      <w:r w:rsidRPr="001C25CE">
        <w:rPr>
          <w:rFonts w:ascii="Times New Roman" w:hAnsi="Times New Roman"/>
          <w:sz w:val="28"/>
          <w:szCs w:val="28"/>
          <w:u w:val="single"/>
        </w:rPr>
        <w:t>4</w:t>
      </w:r>
    </w:p>
    <w:p w:rsidR="008006A2" w:rsidRPr="00CD0BD5" w:rsidRDefault="008006A2" w:rsidP="003E616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 w:rsidRPr="001C25CE"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jc w:val="center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Новосибирск </w:t>
      </w:r>
      <w:r>
        <w:rPr>
          <w:rFonts w:ascii="Times New Roman" w:hAnsi="Times New Roman"/>
          <w:sz w:val="28"/>
          <w:szCs w:val="28"/>
        </w:rPr>
        <w:t>2019</w:t>
      </w:r>
    </w:p>
    <w:p w:rsidR="008006A2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CD0BD5" w:rsidRDefault="008006A2" w:rsidP="003E616E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C40835" w:rsidRDefault="008006A2" w:rsidP="003E616E">
      <w:pPr>
        <w:jc w:val="both"/>
        <w:rPr>
          <w:rFonts w:ascii="Times New Roman" w:hAnsi="Times New Roman"/>
          <w:sz w:val="28"/>
          <w:szCs w:val="28"/>
        </w:rPr>
      </w:pPr>
      <w:r w:rsidRPr="0067776E">
        <w:rPr>
          <w:rFonts w:ascii="Times New Roman" w:hAnsi="Times New Roman"/>
          <w:sz w:val="28"/>
          <w:szCs w:val="28"/>
        </w:rPr>
        <w:tab/>
      </w:r>
      <w:r w:rsidRPr="00C0313A">
        <w:rPr>
          <w:rFonts w:ascii="Times New Roman" w:hAnsi="Times New Roman"/>
          <w:sz w:val="28"/>
          <w:szCs w:val="28"/>
        </w:rPr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 w:rsidRPr="00C0313A"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 w:rsidRPr="00C0313A"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 w:rsidRPr="00C0313A">
        <w:rPr>
          <w:rFonts w:ascii="Times New Roman" w:hAnsi="Times New Roman"/>
          <w:sz w:val="28"/>
          <w:szCs w:val="28"/>
          <w:u w:val="single"/>
        </w:rPr>
        <w:t xml:space="preserve">. № 95; </w:t>
      </w:r>
      <w:r w:rsidRPr="00C0313A"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 w:rsidRPr="00C0313A">
          <w:rPr>
            <w:rFonts w:ascii="Times New Roman" w:hAnsi="Times New Roman"/>
            <w:sz w:val="28"/>
            <w:szCs w:val="28"/>
          </w:rPr>
          <w:t>2017 г</w:t>
        </w:r>
      </w:smartTag>
      <w:r w:rsidRPr="00C0313A">
        <w:rPr>
          <w:rFonts w:ascii="Times New Roman" w:hAnsi="Times New Roman"/>
          <w:sz w:val="28"/>
          <w:szCs w:val="28"/>
        </w:rPr>
        <w:t>. № 293н.</w:t>
      </w:r>
    </w:p>
    <w:p w:rsidR="008006A2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Pr="00C40835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Pr="00C40835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8006A2" w:rsidRPr="00C40835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8006A2" w:rsidRPr="00C40835" w:rsidTr="00CE28E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006A2" w:rsidRPr="00C40835" w:rsidTr="00CE28E3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A2" w:rsidRPr="00C40835" w:rsidRDefault="008006A2" w:rsidP="00CE28E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006A2" w:rsidRPr="00C40835" w:rsidTr="00CE28E3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006A2" w:rsidRPr="00C40835" w:rsidRDefault="008006A2" w:rsidP="00CE28E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006A2" w:rsidRPr="00C40835" w:rsidRDefault="008006A2" w:rsidP="00CE28E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A2" w:rsidRPr="00C40835" w:rsidRDefault="008006A2" w:rsidP="00CE28E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006A2" w:rsidRPr="00C40835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Pr="0067776E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Pr="0067776E" w:rsidRDefault="008006A2" w:rsidP="003E616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006A2" w:rsidRPr="00C40835" w:rsidRDefault="008006A2" w:rsidP="003E616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006A2" w:rsidRPr="00C40835" w:rsidRDefault="008006A2" w:rsidP="003E616E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>Протокол №</w:t>
      </w:r>
      <w:r>
        <w:rPr>
          <w:rFonts w:ascii="Times New Roman" w:hAnsi="Times New Roman"/>
          <w:sz w:val="28"/>
          <w:szCs w:val="28"/>
        </w:rPr>
        <w:t xml:space="preserve"> 6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11.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06.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C4083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40835">
        <w:rPr>
          <w:rFonts w:ascii="Times New Roman" w:hAnsi="Times New Roman"/>
          <w:sz w:val="28"/>
          <w:szCs w:val="28"/>
        </w:rPr>
        <w:t>.,</w:t>
      </w:r>
    </w:p>
    <w:p w:rsidR="008006A2" w:rsidRPr="00C40835" w:rsidRDefault="008006A2" w:rsidP="003E616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006A2" w:rsidRPr="00C40835" w:rsidRDefault="008006A2" w:rsidP="003E616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8006A2" w:rsidRPr="00C40835" w:rsidRDefault="008006A2" w:rsidP="003E616E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Методические указания рассмотрены и одобрены на засе</w:t>
      </w:r>
      <w:r>
        <w:rPr>
          <w:rFonts w:ascii="Times New Roman" w:hAnsi="Times New Roman"/>
          <w:b w:val="0"/>
          <w:i w:val="0"/>
          <w:sz w:val="28"/>
          <w:szCs w:val="28"/>
        </w:rPr>
        <w:t>дании цикловой методической комиссии по хирургии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</w:p>
    <w:p w:rsidR="008006A2" w:rsidRPr="003E616E" w:rsidRDefault="008006A2" w:rsidP="000D04BF">
      <w:pPr>
        <w:jc w:val="both"/>
        <w:rPr>
          <w:rFonts w:ascii="Times New Roman" w:hAnsi="Times New Roman"/>
          <w:sz w:val="28"/>
          <w:szCs w:val="28"/>
        </w:rPr>
      </w:pPr>
      <w:r w:rsidRPr="003E616E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3E616E">
          <w:rPr>
            <w:rFonts w:ascii="Times New Roman" w:hAnsi="Times New Roman"/>
            <w:sz w:val="28"/>
            <w:szCs w:val="28"/>
          </w:rPr>
          <w:t>2019 г</w:t>
        </w:r>
      </w:smartTag>
      <w:r w:rsidRPr="003E616E">
        <w:rPr>
          <w:rFonts w:ascii="Times New Roman" w:hAnsi="Times New Roman"/>
          <w:sz w:val="28"/>
          <w:szCs w:val="28"/>
        </w:rPr>
        <w:t>.</w:t>
      </w: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Default="008006A2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8006A2" w:rsidRPr="000C2C57" w:rsidRDefault="008006A2" w:rsidP="000D04BF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8006A2" w:rsidRPr="000C2C57" w:rsidRDefault="008006A2" w:rsidP="000D04B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8006A2" w:rsidRDefault="008006A2" w:rsidP="000D04B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1</w:t>
      </w:r>
      <w:r w:rsidRPr="003B704E">
        <w:rPr>
          <w:rFonts w:ascii="Times New Roman" w:hAnsi="Times New Roman"/>
          <w:b/>
          <w:bCs/>
          <w:sz w:val="28"/>
          <w:szCs w:val="28"/>
        </w:rPr>
        <w:t xml:space="preserve">. Внеаудиторная самостоятельная работа студента по теме </w:t>
      </w:r>
    </w:p>
    <w:p w:rsidR="008006A2" w:rsidRPr="003B704E" w:rsidRDefault="008006A2" w:rsidP="000D04B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B704E">
        <w:rPr>
          <w:rFonts w:ascii="Times New Roman" w:hAnsi="Times New Roman"/>
          <w:b/>
          <w:bCs/>
          <w:sz w:val="28"/>
          <w:szCs w:val="28"/>
        </w:rPr>
        <w:t>«</w:t>
      </w:r>
      <w:r w:rsidRPr="003B704E">
        <w:rPr>
          <w:rFonts w:ascii="Times New Roman" w:hAnsi="Times New Roman"/>
          <w:b/>
          <w:sz w:val="28"/>
          <w:szCs w:val="28"/>
        </w:rPr>
        <w:t>Черепно-мозговая травма</w:t>
      </w:r>
      <w:r w:rsidRPr="003B704E">
        <w:rPr>
          <w:rFonts w:ascii="Times New Roman" w:hAnsi="Times New Roman"/>
          <w:b/>
          <w:bCs/>
          <w:sz w:val="28"/>
          <w:szCs w:val="28"/>
        </w:rPr>
        <w:t>»</w:t>
      </w:r>
    </w:p>
    <w:p w:rsidR="008006A2" w:rsidRDefault="008006A2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8006A2" w:rsidRDefault="008006A2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</w:t>
      </w:r>
      <w:r w:rsidRPr="00C40835">
        <w:rPr>
          <w:sz w:val="28"/>
          <w:szCs w:val="28"/>
        </w:rPr>
        <w:t>: учебник / С.В. Можаев, А.А. Скоромец, Т.А. Скоромец- 2-е изд., перераб. и доп.- М.:ГЭОТАР- Медиа, 2009.</w:t>
      </w:r>
      <w:r>
        <w:rPr>
          <w:sz w:val="28"/>
          <w:szCs w:val="28"/>
        </w:rPr>
        <w:t xml:space="preserve"> Стр.</w:t>
      </w:r>
      <w:r w:rsidRPr="003F5DE3">
        <w:rPr>
          <w:sz w:val="28"/>
          <w:szCs w:val="28"/>
        </w:rPr>
        <w:t xml:space="preserve"> </w:t>
      </w:r>
      <w:r>
        <w:rPr>
          <w:sz w:val="28"/>
          <w:szCs w:val="28"/>
        </w:rPr>
        <w:t>267-295.</w:t>
      </w:r>
    </w:p>
    <w:p w:rsidR="008006A2" w:rsidRDefault="008006A2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251-299 (глава 11)</w:t>
      </w:r>
    </w:p>
    <w:p w:rsidR="008006A2" w:rsidRPr="002B44F0" w:rsidRDefault="008006A2" w:rsidP="000D04BF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8006A2" w:rsidRPr="00831567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Классификация ЧМТ и расстройств сознания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ЗЧМТ.  Сотрясение головного мозга. УГМ лёгкой степени тяжести.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 xml:space="preserve">Ушибы ГМ. Средней степени тяжести. 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Ушибы головного мозга тяжёлой степени тяжести. Особенности течения.  Механизмы формирования. Лечение.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Интракраниальные </w:t>
      </w:r>
      <w:r w:rsidRPr="00753CA3">
        <w:rPr>
          <w:rFonts w:ascii="Times New Roman" w:hAnsi="Times New Roman"/>
          <w:sz w:val="28"/>
          <w:szCs w:val="28"/>
        </w:rPr>
        <w:t>гематомы (острые и подострые)</w:t>
      </w:r>
    </w:p>
    <w:p w:rsidR="008006A2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Хронические гематомы.</w:t>
      </w:r>
    </w:p>
    <w:p w:rsidR="008006A2" w:rsidRPr="00831567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Линейные переломы свода и основания черепа. Вдавленные переломы свода черепа.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Диффузное аксональное повреждение</w:t>
      </w:r>
    </w:p>
    <w:p w:rsidR="008006A2" w:rsidRPr="00753CA3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Виды операций</w:t>
      </w:r>
      <w:r>
        <w:rPr>
          <w:rFonts w:ascii="Times New Roman" w:hAnsi="Times New Roman"/>
          <w:sz w:val="28"/>
          <w:szCs w:val="28"/>
        </w:rPr>
        <w:t xml:space="preserve"> при ЧМТ</w:t>
      </w:r>
      <w:r w:rsidRPr="00753CA3">
        <w:rPr>
          <w:rFonts w:ascii="Times New Roman" w:hAnsi="Times New Roman"/>
          <w:sz w:val="28"/>
          <w:szCs w:val="28"/>
        </w:rPr>
        <w:t xml:space="preserve">. </w:t>
      </w:r>
    </w:p>
    <w:p w:rsidR="008006A2" w:rsidRPr="00831567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831567">
        <w:rPr>
          <w:rFonts w:ascii="Times New Roman" w:hAnsi="Times New Roman"/>
          <w:sz w:val="28"/>
          <w:szCs w:val="28"/>
        </w:rPr>
        <w:t>Методы диагностики: рентгенологические,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1567">
        <w:rPr>
          <w:rFonts w:ascii="Times New Roman" w:hAnsi="Times New Roman"/>
          <w:sz w:val="28"/>
          <w:szCs w:val="28"/>
        </w:rPr>
        <w:t xml:space="preserve">МСКТ; МРТ; </w:t>
      </w:r>
    </w:p>
    <w:p w:rsidR="008006A2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06F3D">
        <w:rPr>
          <w:rFonts w:ascii="Times New Roman" w:hAnsi="Times New Roman"/>
          <w:sz w:val="28"/>
          <w:szCs w:val="28"/>
        </w:rPr>
        <w:t>Лабораторная диагностика: ликвороди</w:t>
      </w:r>
      <w:r>
        <w:rPr>
          <w:rFonts w:ascii="Times New Roman" w:hAnsi="Times New Roman"/>
          <w:sz w:val="28"/>
          <w:szCs w:val="28"/>
        </w:rPr>
        <w:t>агностика</w:t>
      </w:r>
      <w:r w:rsidRPr="00C06F3D">
        <w:rPr>
          <w:rFonts w:ascii="Times New Roman" w:hAnsi="Times New Roman"/>
          <w:sz w:val="28"/>
          <w:szCs w:val="28"/>
        </w:rPr>
        <w:t xml:space="preserve"> </w:t>
      </w:r>
    </w:p>
    <w:p w:rsidR="008006A2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831567">
        <w:rPr>
          <w:rFonts w:ascii="Times New Roman" w:hAnsi="Times New Roman"/>
          <w:sz w:val="28"/>
          <w:szCs w:val="28"/>
        </w:rPr>
        <w:t>Реабилитация при ЧМТ. Понятие. Виды. Прогноз.</w:t>
      </w:r>
    </w:p>
    <w:p w:rsidR="008006A2" w:rsidRDefault="008006A2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Повторить анатомию</w:t>
      </w:r>
      <w:r w:rsidRPr="00B11A1F">
        <w:rPr>
          <w:rFonts w:ascii="Times New Roman" w:hAnsi="Times New Roman"/>
          <w:sz w:val="28"/>
          <w:szCs w:val="28"/>
        </w:rPr>
        <w:t xml:space="preserve"> головного мозга (</w:t>
      </w:r>
      <w:r w:rsidRPr="00B11A1F">
        <w:rPr>
          <w:rFonts w:ascii="Times New Roman" w:hAnsi="Times New Roman"/>
          <w:color w:val="000000"/>
          <w:sz w:val="28"/>
          <w:szCs w:val="28"/>
          <w:shd w:val="clear" w:color="auto" w:fill="F2F4FB"/>
        </w:rPr>
        <w:t>Атлас анатомии человека, Том 4, Синельников Р.Д., 1996</w:t>
      </w:r>
      <w:r w:rsidRPr="00B11A1F">
        <w:rPr>
          <w:color w:val="000000"/>
          <w:sz w:val="28"/>
          <w:szCs w:val="28"/>
          <w:shd w:val="clear" w:color="auto" w:fill="F2F4FB"/>
        </w:rPr>
        <w:t>.</w:t>
      </w:r>
      <w:r w:rsidRPr="00B11A1F">
        <w:rPr>
          <w:sz w:val="28"/>
          <w:szCs w:val="28"/>
        </w:rPr>
        <w:t>)</w:t>
      </w:r>
    </w:p>
    <w:p w:rsidR="008006A2" w:rsidRPr="0039555D" w:rsidRDefault="008006A2" w:rsidP="000D04BF">
      <w:pPr>
        <w:pStyle w:val="a0"/>
        <w:ind w:left="720"/>
        <w:rPr>
          <w:rFonts w:ascii="Times New Roman" w:hAnsi="Times New Roman"/>
          <w:sz w:val="28"/>
          <w:szCs w:val="28"/>
        </w:rPr>
      </w:pPr>
      <w:r w:rsidRPr="0039555D">
        <w:rPr>
          <w:rFonts w:ascii="Times New Roman" w:hAnsi="Times New Roman"/>
          <w:sz w:val="28"/>
          <w:szCs w:val="28"/>
        </w:rPr>
        <w:t>Изучает материал лекции и прочитанный материал для проведения диф. диагностики КТ картины  ЧМТ.</w:t>
      </w:r>
    </w:p>
    <w:p w:rsidR="008006A2" w:rsidRPr="00A11846" w:rsidRDefault="008006A2" w:rsidP="000D04BF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8006A2" w:rsidRPr="000C2C57" w:rsidTr="00EA61FF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8006A2" w:rsidRPr="000C2C57" w:rsidRDefault="008006A2" w:rsidP="00EA61FF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8006A2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Default="008006A2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8006A2" w:rsidRDefault="008006A2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</w:t>
            </w:r>
            <w:r w:rsidRPr="00C40835">
              <w:rPr>
                <w:sz w:val="28"/>
                <w:szCs w:val="28"/>
              </w:rPr>
              <w:t>: учебник / С.В. Можаев, А.А. Скоромец, Т.А. Скоромец- 2-е изд., перераб. и доп.- М.:ГЭОТАР- Медиа, 2009.</w:t>
            </w:r>
            <w:r>
              <w:rPr>
                <w:sz w:val="28"/>
                <w:szCs w:val="28"/>
              </w:rPr>
              <w:t xml:space="preserve"> Стр.</w:t>
            </w:r>
            <w:r w:rsidRPr="003F5D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267-295.</w:t>
            </w:r>
          </w:p>
          <w:p w:rsidR="008006A2" w:rsidRPr="000C2C57" w:rsidRDefault="008006A2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251-299 (глава 11)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8006A2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найти результаты исследований </w:t>
            </w:r>
            <w:r>
              <w:rPr>
                <w:rFonts w:ascii="Times New Roman" w:hAnsi="Times New Roman"/>
                <w:sz w:val="28"/>
                <w:szCs w:val="28"/>
              </w:rPr>
              <w:t>черепно-мозговой травмы. Определить новые направления в нейрореанимации.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8006A2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Pr="000C2C57" w:rsidRDefault="008006A2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006A2" w:rsidRDefault="008006A2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8006A2" w:rsidRPr="000C2C57" w:rsidRDefault="008006A2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6A2" w:rsidRDefault="008006A2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006A2" w:rsidRPr="000C2C57" w:rsidRDefault="008006A2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8006A2" w:rsidRDefault="008006A2" w:rsidP="000D04B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8006A2" w:rsidRPr="00DF3B16" w:rsidRDefault="008006A2" w:rsidP="000D04BF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8006A2" w:rsidRDefault="008006A2" w:rsidP="000D04B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8006A2" w:rsidRDefault="008006A2" w:rsidP="000D04BF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8006A2" w:rsidRDefault="008006A2" w:rsidP="000D04B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8006A2" w:rsidRDefault="008006A2" w:rsidP="000D04BF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8006A2" w:rsidRDefault="008006A2" w:rsidP="000D04BF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8006A2" w:rsidRPr="00981FD9" w:rsidRDefault="008006A2" w:rsidP="000D04BF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8006A2" w:rsidRDefault="008006A2"/>
    <w:sectPr w:rsidR="008006A2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04BF"/>
    <w:rsid w:val="00097BD3"/>
    <w:rsid w:val="000C2C57"/>
    <w:rsid w:val="000D04BF"/>
    <w:rsid w:val="00100185"/>
    <w:rsid w:val="001C25CE"/>
    <w:rsid w:val="002B44F0"/>
    <w:rsid w:val="002C6512"/>
    <w:rsid w:val="002F2A18"/>
    <w:rsid w:val="0039555D"/>
    <w:rsid w:val="003B704E"/>
    <w:rsid w:val="003E616E"/>
    <w:rsid w:val="003F5DE3"/>
    <w:rsid w:val="0055630D"/>
    <w:rsid w:val="0063537A"/>
    <w:rsid w:val="0067776E"/>
    <w:rsid w:val="00753CA3"/>
    <w:rsid w:val="007F1AFC"/>
    <w:rsid w:val="008006A2"/>
    <w:rsid w:val="00831567"/>
    <w:rsid w:val="008663D3"/>
    <w:rsid w:val="008D7707"/>
    <w:rsid w:val="00922536"/>
    <w:rsid w:val="00981375"/>
    <w:rsid w:val="00981FD9"/>
    <w:rsid w:val="009F58B4"/>
    <w:rsid w:val="00A11846"/>
    <w:rsid w:val="00B11A1F"/>
    <w:rsid w:val="00B225BD"/>
    <w:rsid w:val="00B34FE7"/>
    <w:rsid w:val="00B45F0A"/>
    <w:rsid w:val="00C0313A"/>
    <w:rsid w:val="00C06F3D"/>
    <w:rsid w:val="00C40835"/>
    <w:rsid w:val="00C76D2F"/>
    <w:rsid w:val="00CD0BD5"/>
    <w:rsid w:val="00CE28E3"/>
    <w:rsid w:val="00DF3B16"/>
    <w:rsid w:val="00EA61FF"/>
    <w:rsid w:val="00F0434F"/>
    <w:rsid w:val="00F7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BF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04B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0D04BF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0D04B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D04BF"/>
    <w:pPr>
      <w:suppressLineNumbers/>
    </w:pPr>
  </w:style>
  <w:style w:type="paragraph" w:styleId="ListParagraph">
    <w:name w:val="List Paragraph"/>
    <w:basedOn w:val="Normal"/>
    <w:uiPriority w:val="99"/>
    <w:qFormat/>
    <w:rsid w:val="000D04BF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0D04B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0D04B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19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647</Words>
  <Characters>3690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2019-01-16T17:56:00Z</dcterms:created>
  <dcterms:modified xsi:type="dcterms:W3CDTF">2020-01-05T17:44:00Z</dcterms:modified>
</cp:coreProperties>
</file>