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C75" w:rsidRPr="00846C75" w:rsidRDefault="00846C75" w:rsidP="00846C75">
      <w:pPr>
        <w:autoSpaceDE/>
        <w:autoSpaceDN/>
        <w:jc w:val="right"/>
        <w:rPr>
          <w:szCs w:val="24"/>
        </w:rPr>
      </w:pPr>
      <w:r>
        <w:rPr>
          <w:szCs w:val="24"/>
        </w:rPr>
        <w:t>Приложение № 3</w:t>
      </w:r>
    </w:p>
    <w:p w:rsidR="00846C75" w:rsidRDefault="00846C75" w:rsidP="00846C75">
      <w:pPr>
        <w:autoSpaceDE/>
        <w:autoSpaceDN/>
        <w:jc w:val="right"/>
      </w:pPr>
      <w:r w:rsidRPr="00846C75">
        <w:rPr>
          <w:szCs w:val="24"/>
        </w:rPr>
        <w:t xml:space="preserve">к письму </w:t>
      </w:r>
      <w:proofErr w:type="spellStart"/>
      <w:r w:rsidRPr="00846C75">
        <w:rPr>
          <w:szCs w:val="24"/>
        </w:rPr>
        <w:t>Минобрнауки</w:t>
      </w:r>
      <w:proofErr w:type="spellEnd"/>
      <w:r w:rsidR="00CB0F93">
        <w:rPr>
          <w:szCs w:val="24"/>
        </w:rPr>
        <w:t xml:space="preserve"> </w:t>
      </w:r>
      <w:r w:rsidRPr="00846C75">
        <w:rPr>
          <w:szCs w:val="24"/>
        </w:rPr>
        <w:t>Новосибирской области</w:t>
      </w:r>
    </w:p>
    <w:p w:rsidR="00846C75" w:rsidRPr="00846C75" w:rsidRDefault="00846C75" w:rsidP="00846C75">
      <w:pPr>
        <w:autoSpaceDE/>
        <w:autoSpaceDN/>
        <w:jc w:val="right"/>
        <w:rPr>
          <w:szCs w:val="24"/>
        </w:rPr>
      </w:pPr>
      <w:r>
        <w:rPr>
          <w:szCs w:val="24"/>
        </w:rPr>
        <w:t>от 22 сентября 2017 № 7747-07/25</w:t>
      </w:r>
    </w:p>
    <w:p w:rsidR="00846C75" w:rsidRDefault="00846C75" w:rsidP="00507D4D">
      <w:pPr>
        <w:jc w:val="center"/>
      </w:pPr>
    </w:p>
    <w:p w:rsidR="001F7D82" w:rsidRPr="006A6A74" w:rsidRDefault="009F49AA" w:rsidP="00507D4D">
      <w:pPr>
        <w:jc w:val="center"/>
        <w:rPr>
          <w:b/>
        </w:rPr>
      </w:pPr>
      <w:r w:rsidRPr="006A6A74">
        <w:rPr>
          <w:b/>
        </w:rPr>
        <w:t>Список документов</w:t>
      </w:r>
      <w:r w:rsidR="00507D4D" w:rsidRPr="006A6A74">
        <w:rPr>
          <w:b/>
        </w:rPr>
        <w:t xml:space="preserve"> и требования к кандидатам</w:t>
      </w:r>
      <w:r w:rsidR="00846C75" w:rsidRPr="006A6A74">
        <w:rPr>
          <w:rFonts w:eastAsiaTheme="minorHAnsi"/>
          <w:b/>
          <w:lang w:eastAsia="en-US"/>
        </w:rPr>
        <w:t xml:space="preserve"> на выплату стипендий</w:t>
      </w:r>
    </w:p>
    <w:p w:rsidR="009F49AA" w:rsidRDefault="009F49AA" w:rsidP="000E7920"/>
    <w:p w:rsidR="002D7B43" w:rsidRDefault="00C309E3" w:rsidP="00C309E3">
      <w:pPr>
        <w:pStyle w:val="aa"/>
        <w:ind w:left="1069"/>
        <w:rPr>
          <w:b/>
          <w:i/>
        </w:rPr>
      </w:pPr>
      <w:r>
        <w:rPr>
          <w:b/>
          <w:i/>
        </w:rPr>
        <w:t>1. </w:t>
      </w:r>
      <w:r w:rsidR="00B74DFB" w:rsidRPr="00B74DFB">
        <w:rPr>
          <w:b/>
          <w:i/>
        </w:rPr>
        <w:t>Для стипендии Правит</w:t>
      </w:r>
      <w:r w:rsidR="0070351B">
        <w:rPr>
          <w:b/>
          <w:i/>
        </w:rPr>
        <w:t>ельства Новосибирской области</w:t>
      </w:r>
      <w:proofErr w:type="gramStart"/>
      <w:r w:rsidR="0070351B">
        <w:rPr>
          <w:b/>
          <w:i/>
        </w:rPr>
        <w:t xml:space="preserve"> :</w:t>
      </w:r>
      <w:proofErr w:type="gramEnd"/>
    </w:p>
    <w:p w:rsidR="00857FB4" w:rsidRPr="00857FB4" w:rsidRDefault="00857FB4" w:rsidP="00857FB4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857FB4">
        <w:rPr>
          <w:rFonts w:eastAsiaTheme="minorHAnsi"/>
          <w:lang w:eastAsia="en-US"/>
        </w:rPr>
        <w:t xml:space="preserve">Для участия в отборе кандидатов на выплату стипендий вузы направляют в </w:t>
      </w:r>
      <w:proofErr w:type="spellStart"/>
      <w:r w:rsidRPr="00857FB4">
        <w:rPr>
          <w:rFonts w:eastAsiaTheme="minorHAnsi"/>
          <w:lang w:eastAsia="en-US"/>
        </w:rPr>
        <w:t>Минобрнауки</w:t>
      </w:r>
      <w:proofErr w:type="spellEnd"/>
      <w:r w:rsidRPr="00857FB4">
        <w:rPr>
          <w:rFonts w:eastAsiaTheme="minorHAnsi"/>
          <w:lang w:eastAsia="en-US"/>
        </w:rPr>
        <w:t xml:space="preserve"> Новосибирской области следующие документы:</w:t>
      </w:r>
    </w:p>
    <w:p w:rsidR="00857FB4" w:rsidRPr="00857FB4" w:rsidRDefault="00857FB4" w:rsidP="00857FB4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857FB4">
        <w:rPr>
          <w:rFonts w:eastAsiaTheme="minorHAnsi"/>
          <w:lang w:eastAsia="en-US"/>
        </w:rPr>
        <w:t>решение ученого совета вуза о выдвижении студентов для участия в отборе кандидатов на выплату стипендий;</w:t>
      </w:r>
    </w:p>
    <w:p w:rsidR="00857FB4" w:rsidRPr="00857FB4" w:rsidRDefault="00857FB4" w:rsidP="00857FB4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857FB4">
        <w:rPr>
          <w:rFonts w:eastAsiaTheme="minorHAnsi"/>
          <w:lang w:eastAsia="en-US"/>
        </w:rPr>
        <w:t>характеристики на кандидатов на выплату стипендий с указанием их достижений, подтверждаемых копиями дипломов, свидетельств и других документов;</w:t>
      </w:r>
    </w:p>
    <w:p w:rsidR="00857FB4" w:rsidRPr="00857FB4" w:rsidRDefault="00857FB4" w:rsidP="00857FB4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857FB4">
        <w:rPr>
          <w:rFonts w:eastAsiaTheme="minorHAnsi"/>
          <w:lang w:eastAsia="en-US"/>
        </w:rPr>
        <w:t>копии зачетных книжек кандидатов на выплату стипендий за предшествующий год, заверенные подписью руководителя и печатью вуза.</w:t>
      </w:r>
    </w:p>
    <w:p w:rsidR="0070351B" w:rsidRPr="0070351B" w:rsidRDefault="0070351B" w:rsidP="0070351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0267C0">
        <w:rPr>
          <w:rFonts w:eastAsiaTheme="minorHAnsi"/>
          <w:i/>
          <w:lang w:eastAsia="en-US"/>
        </w:rPr>
        <w:t>Кандидаты</w:t>
      </w:r>
      <w:r w:rsidRPr="0070351B">
        <w:rPr>
          <w:rFonts w:eastAsiaTheme="minorHAnsi"/>
          <w:lang w:eastAsia="en-US"/>
        </w:rPr>
        <w:t xml:space="preserve"> на выплату стипендий выдвигаются учеными советами вузов из числа студентов, обучающихся по очной форме обучения, начиная со второго и до предпоследнего года обучения включительно, и соответствующих следующим требованиям:</w:t>
      </w:r>
    </w:p>
    <w:p w:rsidR="0070351B" w:rsidRPr="0070351B" w:rsidRDefault="0070351B" w:rsidP="0070351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70351B">
        <w:rPr>
          <w:rFonts w:eastAsiaTheme="minorHAnsi"/>
          <w:lang w:eastAsia="en-US"/>
        </w:rPr>
        <w:t>1) средний балл успеваемости за предшествующий год не ниже "4,5";</w:t>
      </w:r>
    </w:p>
    <w:p w:rsidR="0070351B" w:rsidRPr="0070351B" w:rsidRDefault="0070351B" w:rsidP="0070351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70351B">
        <w:rPr>
          <w:rFonts w:eastAsiaTheme="minorHAnsi"/>
          <w:lang w:eastAsia="en-US"/>
        </w:rPr>
        <w:t>2) имеет одно из следующих достижений:</w:t>
      </w:r>
    </w:p>
    <w:p w:rsidR="0070351B" w:rsidRPr="0070351B" w:rsidRDefault="0070351B" w:rsidP="0070351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70351B">
        <w:rPr>
          <w:rFonts w:eastAsiaTheme="minorHAnsi"/>
          <w:lang w:eastAsia="en-US"/>
        </w:rPr>
        <w:t>призовые места на международных, всероссийских и межвузовских конференциях, конкурсах, выставках и олимпиадах;</w:t>
      </w:r>
    </w:p>
    <w:p w:rsidR="0070351B" w:rsidRPr="0070351B" w:rsidRDefault="0070351B" w:rsidP="0070351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70351B">
        <w:rPr>
          <w:rFonts w:eastAsiaTheme="minorHAnsi"/>
          <w:lang w:eastAsia="en-US"/>
        </w:rPr>
        <w:t>призовые места на областных олимпиадах, конкурсах, выставках, конференциях, в инженерно-конструкторских и творческих разработках;</w:t>
      </w:r>
    </w:p>
    <w:p w:rsidR="0070351B" w:rsidRPr="0070351B" w:rsidRDefault="0070351B" w:rsidP="0070351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70351B">
        <w:rPr>
          <w:rFonts w:eastAsiaTheme="minorHAnsi"/>
          <w:lang w:eastAsia="en-US"/>
        </w:rPr>
        <w:t>авторство или соавторство в создании объектов интеллектуальной собственности (изобретений, полезных моделей, промышленных образцов и др.);</w:t>
      </w:r>
    </w:p>
    <w:p w:rsidR="0070351B" w:rsidRPr="0070351B" w:rsidRDefault="0070351B" w:rsidP="0070351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70351B">
        <w:rPr>
          <w:rFonts w:eastAsiaTheme="minorHAnsi"/>
          <w:lang w:eastAsia="en-US"/>
        </w:rPr>
        <w:t>участие в качестве соисполнителя в научно-технических программах и исследовательских работах;</w:t>
      </w:r>
    </w:p>
    <w:p w:rsidR="0070351B" w:rsidRPr="0070351B" w:rsidRDefault="0070351B" w:rsidP="0070351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70351B">
        <w:rPr>
          <w:rFonts w:eastAsiaTheme="minorHAnsi"/>
          <w:lang w:eastAsia="en-US"/>
        </w:rPr>
        <w:t>публикации научных статей, включая тезисы.</w:t>
      </w:r>
    </w:p>
    <w:p w:rsidR="00B74DFB" w:rsidRPr="00030CC1" w:rsidRDefault="00565E35" w:rsidP="00030CC1">
      <w:pPr>
        <w:adjustRightInd w:val="0"/>
        <w:ind w:firstLine="709"/>
        <w:jc w:val="both"/>
        <w:outlineLvl w:val="0"/>
        <w:rPr>
          <w:rFonts w:eastAsiaTheme="minorHAnsi"/>
          <w:b/>
          <w:i/>
          <w:lang w:eastAsia="en-US"/>
        </w:rPr>
      </w:pPr>
      <w:r>
        <w:rPr>
          <w:rFonts w:eastAsiaTheme="minorHAnsi"/>
          <w:b/>
          <w:i/>
          <w:lang w:eastAsia="en-US"/>
        </w:rPr>
        <w:t>2. </w:t>
      </w:r>
      <w:r w:rsidR="004E4B4D" w:rsidRPr="00030CC1">
        <w:rPr>
          <w:rFonts w:eastAsiaTheme="minorHAnsi"/>
          <w:b/>
          <w:i/>
          <w:lang w:eastAsia="en-US"/>
        </w:rPr>
        <w:t xml:space="preserve">Для </w:t>
      </w:r>
      <w:r w:rsidR="00036ED8">
        <w:rPr>
          <w:rFonts w:eastAsiaTheme="minorHAnsi"/>
          <w:b/>
          <w:i/>
          <w:lang w:eastAsia="en-US"/>
        </w:rPr>
        <w:t>стипендии Губернатора Новосибирской области победителям (призерам</w:t>
      </w:r>
      <w:r w:rsidR="00B74DFB" w:rsidRPr="00030CC1">
        <w:rPr>
          <w:rFonts w:eastAsiaTheme="minorHAnsi"/>
          <w:b/>
          <w:i/>
          <w:lang w:eastAsia="en-US"/>
        </w:rPr>
        <w:t>) заключительного этапа Всероссийской олимпиады школьников по общеобразовательным программам</w:t>
      </w:r>
      <w:r w:rsidR="009A59F2" w:rsidRPr="00030CC1">
        <w:rPr>
          <w:rFonts w:eastAsiaTheme="minorHAnsi"/>
          <w:b/>
          <w:i/>
          <w:lang w:eastAsia="en-US"/>
        </w:rPr>
        <w:t xml:space="preserve"> средне</w:t>
      </w:r>
      <w:r w:rsidR="004E4B4D" w:rsidRPr="00030CC1">
        <w:rPr>
          <w:rFonts w:eastAsiaTheme="minorHAnsi"/>
          <w:b/>
          <w:i/>
          <w:lang w:eastAsia="en-US"/>
        </w:rPr>
        <w:t>го (полного) общего образования, поступивших в вузы Новосибирской области</w:t>
      </w:r>
      <w:r w:rsidR="000D3D95">
        <w:rPr>
          <w:rFonts w:eastAsiaTheme="minorHAnsi"/>
          <w:b/>
          <w:i/>
          <w:lang w:eastAsia="en-US"/>
        </w:rPr>
        <w:t>:</w:t>
      </w:r>
    </w:p>
    <w:p w:rsidR="00C71EEB" w:rsidRPr="00C71EEB" w:rsidRDefault="00C71EEB" w:rsidP="00C71EE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C71EEB">
        <w:rPr>
          <w:rFonts w:eastAsiaTheme="minorHAnsi"/>
          <w:lang w:eastAsia="en-US"/>
        </w:rPr>
        <w:t xml:space="preserve">Для участия в отборе кандидатов на выплату стипендий вузы направляют в </w:t>
      </w:r>
      <w:proofErr w:type="spellStart"/>
      <w:r w:rsidRPr="00C71EEB">
        <w:rPr>
          <w:rFonts w:eastAsiaTheme="minorHAnsi"/>
          <w:lang w:eastAsia="en-US"/>
        </w:rPr>
        <w:t>Минобрнауки</w:t>
      </w:r>
      <w:proofErr w:type="spellEnd"/>
      <w:r w:rsidRPr="00C71EEB">
        <w:rPr>
          <w:rFonts w:eastAsiaTheme="minorHAnsi"/>
          <w:lang w:eastAsia="en-US"/>
        </w:rPr>
        <w:t xml:space="preserve"> Новосибирской области следующие документы:</w:t>
      </w:r>
    </w:p>
    <w:p w:rsidR="00857FB4" w:rsidRPr="00C71EEB" w:rsidRDefault="00C71EEB" w:rsidP="00C71EE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C71EEB">
        <w:rPr>
          <w:rFonts w:eastAsiaTheme="minorHAnsi"/>
          <w:lang w:eastAsia="en-US"/>
        </w:rPr>
        <w:t>1) </w:t>
      </w:r>
      <w:r>
        <w:rPr>
          <w:rFonts w:eastAsiaTheme="minorHAnsi"/>
          <w:lang w:eastAsia="en-US"/>
        </w:rPr>
        <w:t>выписку</w:t>
      </w:r>
      <w:r w:rsidR="00857FB4" w:rsidRPr="00C71EEB">
        <w:rPr>
          <w:rFonts w:eastAsiaTheme="minorHAnsi"/>
          <w:lang w:eastAsia="en-US"/>
        </w:rPr>
        <w:t xml:space="preserve"> из приказа о зачислении студента на первый курс;</w:t>
      </w:r>
    </w:p>
    <w:p w:rsidR="00857FB4" w:rsidRPr="00C71EEB" w:rsidRDefault="00C71EEB" w:rsidP="00C71EE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 копию</w:t>
      </w:r>
      <w:r w:rsidR="00857FB4" w:rsidRPr="00C71EEB">
        <w:rPr>
          <w:rFonts w:eastAsiaTheme="minorHAnsi"/>
          <w:lang w:eastAsia="en-US"/>
        </w:rPr>
        <w:t xml:space="preserve"> диплома победителя или призера заключительного этапа Всероссийской олимпиады школьников на бланке Минобразования России за подписью первого заместителя министра;</w:t>
      </w:r>
    </w:p>
    <w:p w:rsidR="00857FB4" w:rsidRPr="00C71EEB" w:rsidRDefault="00C71EEB" w:rsidP="00C71EEB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C71EEB">
        <w:rPr>
          <w:rFonts w:eastAsiaTheme="minorHAnsi"/>
          <w:lang w:eastAsia="en-US"/>
        </w:rPr>
        <w:t xml:space="preserve">3) </w:t>
      </w:r>
      <w:r>
        <w:rPr>
          <w:rFonts w:eastAsiaTheme="minorHAnsi"/>
          <w:lang w:eastAsia="en-US"/>
        </w:rPr>
        <w:t>копию</w:t>
      </w:r>
      <w:r w:rsidR="00857FB4" w:rsidRPr="00C71EEB">
        <w:rPr>
          <w:rFonts w:eastAsiaTheme="minorHAnsi"/>
          <w:lang w:eastAsia="en-US"/>
        </w:rPr>
        <w:t xml:space="preserve"> сертификата, выданного победителю (призеру) заключительного этапа Всероссийской олимпиады школьников по физике среди учащихся 11 классов на право получения стипендии Губернатора (при наличии).</w:t>
      </w:r>
    </w:p>
    <w:p w:rsidR="00CB0F93" w:rsidRPr="00CB0F93" w:rsidRDefault="00CB0F93" w:rsidP="00CB0F93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0267C0">
        <w:rPr>
          <w:rFonts w:eastAsiaTheme="minorHAnsi"/>
          <w:i/>
          <w:lang w:eastAsia="en-US"/>
        </w:rPr>
        <w:t>Кандидаты</w:t>
      </w:r>
      <w:r w:rsidRPr="0070351B">
        <w:rPr>
          <w:rFonts w:eastAsiaTheme="minorHAnsi"/>
          <w:lang w:eastAsia="en-US"/>
        </w:rPr>
        <w:t xml:space="preserve"> на выплату стипендий</w:t>
      </w:r>
      <w:r w:rsidR="00700532">
        <w:rPr>
          <w:rFonts w:eastAsiaTheme="minorHAnsi"/>
          <w:lang w:eastAsia="en-US"/>
        </w:rPr>
        <w:t xml:space="preserve"> - студенты, зачисленные</w:t>
      </w:r>
      <w:r w:rsidRPr="00CB0F93">
        <w:rPr>
          <w:rFonts w:eastAsiaTheme="minorHAnsi"/>
          <w:lang w:eastAsia="en-US"/>
        </w:rPr>
        <w:t xml:space="preserve"> в вузы по результатам заключительного этапа Всероссийской олимпиады школьников по </w:t>
      </w:r>
      <w:r w:rsidRPr="00CB0F93">
        <w:rPr>
          <w:rFonts w:eastAsiaTheme="minorHAnsi"/>
          <w:lang w:eastAsia="en-US"/>
        </w:rPr>
        <w:lastRenderedPageBreak/>
        <w:t>общеобразовательным предметам, для дальнейшего обучения по направлениям подготовки (специальностям), соответствующим профилю олимпиады.</w:t>
      </w:r>
    </w:p>
    <w:p w:rsidR="00BE218E" w:rsidRPr="002148C7" w:rsidRDefault="00E50195" w:rsidP="006B27E7">
      <w:pPr>
        <w:adjustRightInd w:val="0"/>
        <w:ind w:firstLine="709"/>
        <w:jc w:val="both"/>
        <w:outlineLvl w:val="0"/>
        <w:rPr>
          <w:rFonts w:eastAsiaTheme="minorHAnsi"/>
          <w:b/>
          <w:i/>
          <w:lang w:eastAsia="en-US"/>
        </w:rPr>
      </w:pPr>
      <w:r w:rsidRPr="003317EB">
        <w:rPr>
          <w:rFonts w:eastAsiaTheme="minorHAnsi"/>
          <w:b/>
          <w:i/>
          <w:lang w:eastAsia="en-US"/>
        </w:rPr>
        <w:t>3.</w:t>
      </w:r>
      <w:r w:rsidR="00BE218E" w:rsidRPr="002148C7">
        <w:rPr>
          <w:rFonts w:eastAsiaTheme="minorHAnsi"/>
          <w:b/>
          <w:i/>
          <w:lang w:eastAsia="en-US"/>
        </w:rPr>
        <w:t> </w:t>
      </w:r>
      <w:r w:rsidR="002148C7" w:rsidRPr="002148C7">
        <w:rPr>
          <w:rFonts w:eastAsiaTheme="minorHAnsi"/>
          <w:b/>
          <w:i/>
          <w:lang w:eastAsia="en-US"/>
        </w:rPr>
        <w:t xml:space="preserve">Для стипендии Губернатора Новосибирской области имени А.И. Покрышкина: </w:t>
      </w:r>
    </w:p>
    <w:p w:rsid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 xml:space="preserve">Для участия в отборе кандидатов на выплату стипендий вузы направляют в </w:t>
      </w:r>
      <w:proofErr w:type="spellStart"/>
      <w:r w:rsidRPr="002148C7">
        <w:rPr>
          <w:rFonts w:eastAsiaTheme="minorHAnsi"/>
          <w:lang w:eastAsia="en-US"/>
        </w:rPr>
        <w:t>Минобрнауки</w:t>
      </w:r>
      <w:proofErr w:type="spellEnd"/>
      <w:r w:rsidRPr="002148C7">
        <w:rPr>
          <w:rFonts w:eastAsiaTheme="minorHAnsi"/>
          <w:lang w:eastAsia="en-US"/>
        </w:rPr>
        <w:t xml:space="preserve"> Новосибирской области следующие документы:</w:t>
      </w:r>
    </w:p>
    <w:p w:rsidR="002148C7" w:rsidRPr="002148C7" w:rsidRDefault="00EA2CEA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выписку</w:t>
      </w:r>
      <w:r w:rsidR="002148C7" w:rsidRPr="002148C7">
        <w:rPr>
          <w:rFonts w:eastAsiaTheme="minorHAnsi"/>
          <w:lang w:eastAsia="en-US"/>
        </w:rPr>
        <w:t xml:space="preserve"> из решения ученого совета образовательного учреждения с рекомендацией по назначению стипендии, </w:t>
      </w:r>
      <w:proofErr w:type="gramStart"/>
      <w:r w:rsidR="002148C7" w:rsidRPr="002148C7">
        <w:rPr>
          <w:rFonts w:eastAsiaTheme="minorHAnsi"/>
          <w:lang w:eastAsia="en-US"/>
        </w:rPr>
        <w:t>заверенная</w:t>
      </w:r>
      <w:proofErr w:type="gramEnd"/>
      <w:r w:rsidR="002148C7" w:rsidRPr="002148C7">
        <w:rPr>
          <w:rFonts w:eastAsiaTheme="minorHAnsi"/>
          <w:lang w:eastAsia="en-US"/>
        </w:rPr>
        <w:t xml:space="preserve"> подписями председателя ученого совета, секретаря ученого совета и печатью образовательного учреждения;</w:t>
      </w:r>
    </w:p>
    <w:p w:rsidR="002148C7" w:rsidRPr="002148C7" w:rsidRDefault="00EA2CEA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выписку</w:t>
      </w:r>
      <w:r w:rsidR="002148C7" w:rsidRPr="002148C7">
        <w:rPr>
          <w:rFonts w:eastAsiaTheme="minorHAnsi"/>
          <w:lang w:eastAsia="en-US"/>
        </w:rPr>
        <w:t xml:space="preserve"> из решения органа студенческого самоуправления, </w:t>
      </w:r>
      <w:proofErr w:type="gramStart"/>
      <w:r w:rsidR="002148C7" w:rsidRPr="002148C7">
        <w:rPr>
          <w:rFonts w:eastAsiaTheme="minorHAnsi"/>
          <w:lang w:eastAsia="en-US"/>
        </w:rPr>
        <w:t>заверенная</w:t>
      </w:r>
      <w:proofErr w:type="gramEnd"/>
      <w:r w:rsidR="002148C7" w:rsidRPr="002148C7">
        <w:rPr>
          <w:rFonts w:eastAsiaTheme="minorHAnsi"/>
          <w:lang w:eastAsia="en-US"/>
        </w:rPr>
        <w:t xml:space="preserve"> подписью его руководителя;</w:t>
      </w:r>
    </w:p>
    <w:p w:rsidR="002148C7" w:rsidRPr="002148C7" w:rsidRDefault="00EA2CEA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характеристику</w:t>
      </w:r>
      <w:r w:rsidR="002148C7" w:rsidRPr="002148C7">
        <w:rPr>
          <w:rFonts w:eastAsiaTheme="minorHAnsi"/>
          <w:lang w:eastAsia="en-US"/>
        </w:rPr>
        <w:t xml:space="preserve"> на претендента, в которой указываются его фамилия, имя, отчество, форма обучения, курс, на котором он обучается, специальность, по которой он обучается, общественные достижения;</w:t>
      </w:r>
      <w:proofErr w:type="gramEnd"/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>копии дипломов, грамот, благодарственных писем и других документов, подтверждающих достижения по направлениям деятельности, указанным в пункте 5 Положения;</w:t>
      </w:r>
    </w:p>
    <w:p w:rsidR="002148C7" w:rsidRDefault="00EA2CEA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выписку</w:t>
      </w:r>
      <w:bookmarkStart w:id="0" w:name="_GoBack"/>
      <w:bookmarkEnd w:id="0"/>
      <w:r w:rsidR="002148C7" w:rsidRPr="002148C7">
        <w:rPr>
          <w:rFonts w:eastAsiaTheme="minorHAnsi"/>
          <w:lang w:eastAsia="en-US"/>
        </w:rPr>
        <w:t xml:space="preserve"> из зачетной ведомости о результатах успеваемости за предшествующий год обучения, </w:t>
      </w:r>
      <w:proofErr w:type="gramStart"/>
      <w:r w:rsidR="002148C7" w:rsidRPr="002148C7">
        <w:rPr>
          <w:rFonts w:eastAsiaTheme="minorHAnsi"/>
          <w:lang w:eastAsia="en-US"/>
        </w:rPr>
        <w:t>заверенная</w:t>
      </w:r>
      <w:proofErr w:type="gramEnd"/>
      <w:r w:rsidR="002148C7" w:rsidRPr="002148C7">
        <w:rPr>
          <w:rFonts w:eastAsiaTheme="minorHAnsi"/>
          <w:lang w:eastAsia="en-US"/>
        </w:rPr>
        <w:t xml:space="preserve"> печатью образовательного учреждения и подписью ректора (проректора).</w:t>
      </w:r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proofErr w:type="gramStart"/>
      <w:r w:rsidRPr="00700532">
        <w:rPr>
          <w:rFonts w:eastAsiaTheme="minorHAnsi"/>
          <w:i/>
          <w:lang w:eastAsia="en-US"/>
        </w:rPr>
        <w:t>Претенденты</w:t>
      </w:r>
      <w:r w:rsidRPr="00700532">
        <w:rPr>
          <w:rFonts w:eastAsiaTheme="minorHAnsi"/>
          <w:lang w:eastAsia="en-US"/>
        </w:rPr>
        <w:t xml:space="preserve"> на назначение стипендий</w:t>
      </w:r>
      <w:r w:rsidRPr="002148C7">
        <w:rPr>
          <w:rFonts w:eastAsiaTheme="minorHAnsi"/>
          <w:lang w:eastAsia="en-US"/>
        </w:rPr>
        <w:t xml:space="preserve"> выдвигаются коллегиальными органами образовательных учреждений - учеными советами и органами студенческого самоуправления из числа студентов, обучающихся по очной форме обучения, начиная со второго года обучения, имеющих средний балл академической успеваемости за предшествующий учебный год не ниже "4" и достижения в общественной деятельности, при соответствии этой деятельности одному или нескольким из следующих критериев:</w:t>
      </w:r>
      <w:proofErr w:type="gramEnd"/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>1) участие студента в течение года, предшествующего назначению стипендии в проведении (обеспечении проведения):</w:t>
      </w:r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>социально ориентированной, культурной (культурно-просветительской, культурно-воспитательной) деятельности в форме шефской помощи, благотворительных акций и иных подобных формах;</w:t>
      </w:r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>общественной деятельности, направленной на пропаганду общечеловеческих ценностей, уважения к правам и свободам человека, а также на защиту природы;</w:t>
      </w:r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>общественно значимых культурно-массовых мероприятий;</w:t>
      </w:r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>2) участие студента в течение года, предшествующего назначению стипендии, в деятельности по информационному обеспечению общественно значимых мероприятий, общественной жизни образовательного учреждения (в разработке сайта образовательного учреждения, организации и обеспечении деятельности средств массовой информации, в том числе в издании газеты, журнала, создании и реализации тел</w:t>
      </w:r>
      <w:proofErr w:type="gramStart"/>
      <w:r w:rsidRPr="002148C7">
        <w:rPr>
          <w:rFonts w:eastAsiaTheme="minorHAnsi"/>
          <w:lang w:eastAsia="en-US"/>
        </w:rPr>
        <w:t>е-</w:t>
      </w:r>
      <w:proofErr w:type="gramEnd"/>
      <w:r w:rsidRPr="002148C7">
        <w:rPr>
          <w:rFonts w:eastAsiaTheme="minorHAnsi"/>
          <w:lang w:eastAsia="en-US"/>
        </w:rPr>
        <w:t xml:space="preserve"> и радиопрограмм образовательного учреждения);</w:t>
      </w:r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>3) участие (членство) студента в общественных организациях в течение года;</w:t>
      </w:r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>4) активная работа в органах студенческого самоуправления в течение года;</w:t>
      </w:r>
    </w:p>
    <w:p w:rsidR="002148C7" w:rsidRP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>5) участие студента в обеспечении защиты прав студентов в течение года, предшествующего назначению стипендии;</w:t>
      </w:r>
    </w:p>
    <w:p w:rsidR="002148C7" w:rsidRDefault="002148C7" w:rsidP="002148C7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2148C7">
        <w:rPr>
          <w:rFonts w:eastAsiaTheme="minorHAnsi"/>
          <w:lang w:eastAsia="en-US"/>
        </w:rPr>
        <w:t xml:space="preserve">6) безвозмездное выполнение студентом общественно полезной деятельности, в том числе организационной, направленной на поддержание общественной </w:t>
      </w:r>
      <w:r w:rsidRPr="002148C7">
        <w:rPr>
          <w:rFonts w:eastAsiaTheme="minorHAnsi"/>
          <w:lang w:eastAsia="en-US"/>
        </w:rPr>
        <w:lastRenderedPageBreak/>
        <w:t>безопасности, благоустройства окружающей среды, природоохранной деятельности или иной аналогичной деятельности в течение года, предшествующего назначению стипендии.</w:t>
      </w:r>
    </w:p>
    <w:p w:rsidR="004A660D" w:rsidRDefault="003B618D" w:rsidP="004A660D">
      <w:pPr>
        <w:adjustRightInd w:val="0"/>
        <w:ind w:firstLine="709"/>
        <w:jc w:val="both"/>
        <w:outlineLvl w:val="0"/>
        <w:rPr>
          <w:rFonts w:eastAsiaTheme="minorHAnsi"/>
          <w:b/>
          <w:i/>
          <w:lang w:eastAsia="en-US"/>
        </w:rPr>
      </w:pPr>
      <w:r>
        <w:rPr>
          <w:rFonts w:eastAsiaTheme="minorHAnsi"/>
          <w:b/>
          <w:i/>
          <w:lang w:eastAsia="en-US"/>
        </w:rPr>
        <w:t>4</w:t>
      </w:r>
      <w:r w:rsidR="0033109E" w:rsidRPr="00F9221B">
        <w:rPr>
          <w:rFonts w:eastAsiaTheme="minorHAnsi"/>
          <w:b/>
          <w:i/>
          <w:lang w:eastAsia="en-US"/>
        </w:rPr>
        <w:t>. </w:t>
      </w:r>
      <w:r w:rsidR="00911781">
        <w:rPr>
          <w:rFonts w:eastAsiaTheme="minorHAnsi"/>
          <w:b/>
          <w:i/>
          <w:lang w:eastAsia="en-US"/>
        </w:rPr>
        <w:t xml:space="preserve">Для </w:t>
      </w:r>
      <w:r w:rsidR="004A660D" w:rsidRPr="004A660D">
        <w:rPr>
          <w:rFonts w:eastAsiaTheme="minorHAnsi"/>
          <w:b/>
          <w:i/>
          <w:lang w:eastAsia="en-US"/>
        </w:rPr>
        <w:t xml:space="preserve">стипендии </w:t>
      </w:r>
      <w:r w:rsidR="004A660D">
        <w:rPr>
          <w:rFonts w:eastAsiaTheme="minorHAnsi"/>
          <w:b/>
          <w:i/>
          <w:lang w:eastAsia="en-US"/>
        </w:rPr>
        <w:t xml:space="preserve">Губернатора Новосибирской области </w:t>
      </w:r>
      <w:r w:rsidR="00911781">
        <w:rPr>
          <w:rFonts w:eastAsiaTheme="minorHAnsi"/>
          <w:b/>
          <w:i/>
          <w:lang w:eastAsia="en-US"/>
        </w:rPr>
        <w:t xml:space="preserve">                                </w:t>
      </w:r>
      <w:r w:rsidR="004A660D" w:rsidRPr="004A660D">
        <w:rPr>
          <w:rFonts w:eastAsiaTheme="minorHAnsi"/>
          <w:b/>
          <w:i/>
          <w:lang w:eastAsia="en-US"/>
        </w:rPr>
        <w:t xml:space="preserve">имени Г.Д. Залесского </w:t>
      </w:r>
    </w:p>
    <w:p w:rsid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33109E">
        <w:rPr>
          <w:rFonts w:eastAsiaTheme="minorHAnsi"/>
          <w:lang w:eastAsia="en-US"/>
        </w:rPr>
        <w:t xml:space="preserve">Для участия в отборе кандидатов на выплату стипендий </w:t>
      </w:r>
      <w:r>
        <w:rPr>
          <w:rFonts w:eastAsiaTheme="minorHAnsi"/>
          <w:lang w:eastAsia="en-US"/>
        </w:rPr>
        <w:t>НГМУ</w:t>
      </w:r>
      <w:r w:rsidR="00D42490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направляет</w:t>
      </w:r>
      <w:r w:rsidRPr="0033109E">
        <w:rPr>
          <w:rFonts w:eastAsiaTheme="minorHAnsi"/>
          <w:lang w:eastAsia="en-US"/>
        </w:rPr>
        <w:t xml:space="preserve"> в </w:t>
      </w:r>
      <w:proofErr w:type="spellStart"/>
      <w:r w:rsidRPr="0033109E">
        <w:rPr>
          <w:rFonts w:eastAsiaTheme="minorHAnsi"/>
          <w:lang w:eastAsia="en-US"/>
        </w:rPr>
        <w:t>Минобрнауки</w:t>
      </w:r>
      <w:proofErr w:type="spellEnd"/>
      <w:r w:rsidRPr="0033109E">
        <w:rPr>
          <w:rFonts w:eastAsiaTheme="minorHAnsi"/>
          <w:lang w:eastAsia="en-US"/>
        </w:rPr>
        <w:t xml:space="preserve"> Новосибирской области следующие документы:</w:t>
      </w:r>
    </w:p>
    <w:p w:rsidR="004A660D" w:rsidRP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4A660D">
        <w:rPr>
          <w:rFonts w:eastAsiaTheme="minorHAnsi"/>
          <w:lang w:eastAsia="en-US"/>
        </w:rPr>
        <w:t>решение ученого совета вуза о назначении данной стипендии;</w:t>
      </w:r>
    </w:p>
    <w:p w:rsidR="004A660D" w:rsidRP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4A660D">
        <w:rPr>
          <w:rFonts w:eastAsiaTheme="minorHAnsi"/>
          <w:lang w:eastAsia="en-US"/>
        </w:rPr>
        <w:t>характеристику на студента с указанием его достижений, подтверждаемых копиями дипломов, свидетельств и других документов;</w:t>
      </w:r>
    </w:p>
    <w:p w:rsidR="004A660D" w:rsidRP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4A660D">
        <w:rPr>
          <w:rFonts w:eastAsiaTheme="minorHAnsi"/>
          <w:lang w:eastAsia="en-US"/>
        </w:rPr>
        <w:t>выписку из академической справки за предшествующий год.</w:t>
      </w:r>
    </w:p>
    <w:p w:rsidR="004A660D" w:rsidRP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911781">
        <w:rPr>
          <w:rFonts w:eastAsiaTheme="minorHAnsi"/>
          <w:i/>
          <w:lang w:eastAsia="en-US"/>
        </w:rPr>
        <w:t>Претенденты</w:t>
      </w:r>
      <w:r w:rsidRPr="004A660D">
        <w:rPr>
          <w:rFonts w:eastAsiaTheme="minorHAnsi"/>
          <w:lang w:eastAsia="en-US"/>
        </w:rPr>
        <w:t xml:space="preserve"> на получение стипендий выдвигаются ученым советом Новосибирского государственного медицинского университета из числа студентов, обучающихся по очной форме обучения на одной из специальностей данного вуза, начиная со второго и до предпоследнего года обучения включительно, имеющих средний балл академической успеваемости за предшествующий год не ниже "4,5" и одно из следующих достижений:</w:t>
      </w:r>
    </w:p>
    <w:p w:rsidR="004A660D" w:rsidRP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4A660D">
        <w:rPr>
          <w:rFonts w:eastAsiaTheme="minorHAnsi"/>
          <w:lang w:eastAsia="en-US"/>
        </w:rPr>
        <w:t>призовые места на международных, всероссийских и межвузовских конференциях, конкурсах, выставках и олимпиадах;</w:t>
      </w:r>
    </w:p>
    <w:p w:rsidR="004A660D" w:rsidRP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4A660D">
        <w:rPr>
          <w:rFonts w:eastAsiaTheme="minorHAnsi"/>
          <w:lang w:eastAsia="en-US"/>
        </w:rPr>
        <w:t>авторство или соавторство в создании объектов интеллектуальной собственности;</w:t>
      </w:r>
    </w:p>
    <w:p w:rsidR="004A660D" w:rsidRP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4A660D">
        <w:rPr>
          <w:rFonts w:eastAsiaTheme="minorHAnsi"/>
          <w:lang w:eastAsia="en-US"/>
        </w:rPr>
        <w:t>публикации научных статей, включая тезисы;</w:t>
      </w:r>
    </w:p>
    <w:p w:rsidR="004A660D" w:rsidRP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4A660D">
        <w:rPr>
          <w:rFonts w:eastAsiaTheme="minorHAnsi"/>
          <w:lang w:eastAsia="en-US"/>
        </w:rPr>
        <w:t>призовые места в областных олимпиадах, конкурсах, выставках, конференциях и творческих разработках в области медицины;</w:t>
      </w:r>
    </w:p>
    <w:p w:rsidR="004A660D" w:rsidRPr="004A660D" w:rsidRDefault="004A660D" w:rsidP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  <w:r w:rsidRPr="004A660D">
        <w:rPr>
          <w:rFonts w:eastAsiaTheme="minorHAnsi"/>
          <w:lang w:eastAsia="en-US"/>
        </w:rPr>
        <w:t>участие в качестве соисполнителя в научных программах, проектах и исследовательских работах.</w:t>
      </w:r>
    </w:p>
    <w:p w:rsidR="004A660D" w:rsidRDefault="004A660D">
      <w:pPr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</w:p>
    <w:sectPr w:rsidR="004A660D" w:rsidSect="001F1830">
      <w:pgSz w:w="11906" w:h="16838"/>
      <w:pgMar w:top="90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609B1"/>
    <w:multiLevelType w:val="hybridMultilevel"/>
    <w:tmpl w:val="1FD818D4"/>
    <w:lvl w:ilvl="0" w:tplc="95F2DDC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172BE4"/>
    <w:multiLevelType w:val="hybridMultilevel"/>
    <w:tmpl w:val="5818E5A8"/>
    <w:lvl w:ilvl="0" w:tplc="62027A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1AC2ECC"/>
    <w:multiLevelType w:val="hybridMultilevel"/>
    <w:tmpl w:val="5104860C"/>
    <w:lvl w:ilvl="0" w:tplc="68D087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D8707D4"/>
    <w:multiLevelType w:val="hybridMultilevel"/>
    <w:tmpl w:val="B882ECA0"/>
    <w:lvl w:ilvl="0" w:tplc="68D087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131"/>
    <w:rsid w:val="00004ED4"/>
    <w:rsid w:val="00013ED5"/>
    <w:rsid w:val="000168E8"/>
    <w:rsid w:val="00017BFD"/>
    <w:rsid w:val="000255BD"/>
    <w:rsid w:val="000267C0"/>
    <w:rsid w:val="000267E4"/>
    <w:rsid w:val="00026E26"/>
    <w:rsid w:val="00030CC1"/>
    <w:rsid w:val="00036ED8"/>
    <w:rsid w:val="00040770"/>
    <w:rsid w:val="00040E33"/>
    <w:rsid w:val="000411B8"/>
    <w:rsid w:val="000434A4"/>
    <w:rsid w:val="0005022F"/>
    <w:rsid w:val="0005644E"/>
    <w:rsid w:val="0006329C"/>
    <w:rsid w:val="00065104"/>
    <w:rsid w:val="0007267C"/>
    <w:rsid w:val="0008326C"/>
    <w:rsid w:val="00085D14"/>
    <w:rsid w:val="000957A0"/>
    <w:rsid w:val="000A3CE4"/>
    <w:rsid w:val="000A4888"/>
    <w:rsid w:val="000B13F4"/>
    <w:rsid w:val="000B3824"/>
    <w:rsid w:val="000C32FF"/>
    <w:rsid w:val="000C6999"/>
    <w:rsid w:val="000D2449"/>
    <w:rsid w:val="000D3D95"/>
    <w:rsid w:val="000E003E"/>
    <w:rsid w:val="000E4908"/>
    <w:rsid w:val="000E4D1C"/>
    <w:rsid w:val="000E7920"/>
    <w:rsid w:val="000F2976"/>
    <w:rsid w:val="00100B77"/>
    <w:rsid w:val="00101549"/>
    <w:rsid w:val="00102D57"/>
    <w:rsid w:val="00112626"/>
    <w:rsid w:val="00115161"/>
    <w:rsid w:val="00115FEF"/>
    <w:rsid w:val="00121809"/>
    <w:rsid w:val="0013420F"/>
    <w:rsid w:val="00134320"/>
    <w:rsid w:val="00134B57"/>
    <w:rsid w:val="001450C1"/>
    <w:rsid w:val="001459C3"/>
    <w:rsid w:val="001622B2"/>
    <w:rsid w:val="0016683F"/>
    <w:rsid w:val="001766B2"/>
    <w:rsid w:val="001801ED"/>
    <w:rsid w:val="0018064B"/>
    <w:rsid w:val="0018129B"/>
    <w:rsid w:val="00185FD8"/>
    <w:rsid w:val="001979FF"/>
    <w:rsid w:val="001A6F32"/>
    <w:rsid w:val="001A7BB5"/>
    <w:rsid w:val="001B41E7"/>
    <w:rsid w:val="001C26C7"/>
    <w:rsid w:val="001C495A"/>
    <w:rsid w:val="001C4E82"/>
    <w:rsid w:val="001C7B1A"/>
    <w:rsid w:val="001D5C02"/>
    <w:rsid w:val="001E39F5"/>
    <w:rsid w:val="001F0CE2"/>
    <w:rsid w:val="001F1830"/>
    <w:rsid w:val="001F1AA1"/>
    <w:rsid w:val="001F39FE"/>
    <w:rsid w:val="001F7D82"/>
    <w:rsid w:val="0020321F"/>
    <w:rsid w:val="0021140C"/>
    <w:rsid w:val="0021386F"/>
    <w:rsid w:val="002148C7"/>
    <w:rsid w:val="0022490E"/>
    <w:rsid w:val="00225F91"/>
    <w:rsid w:val="00230B71"/>
    <w:rsid w:val="002337C7"/>
    <w:rsid w:val="00237A81"/>
    <w:rsid w:val="00246FB9"/>
    <w:rsid w:val="0025475A"/>
    <w:rsid w:val="00257760"/>
    <w:rsid w:val="00257CAA"/>
    <w:rsid w:val="00284181"/>
    <w:rsid w:val="00285118"/>
    <w:rsid w:val="002857A3"/>
    <w:rsid w:val="00290E9C"/>
    <w:rsid w:val="00291FCB"/>
    <w:rsid w:val="002A6DAD"/>
    <w:rsid w:val="002B5A72"/>
    <w:rsid w:val="002C3EA5"/>
    <w:rsid w:val="002D5741"/>
    <w:rsid w:val="002D7B43"/>
    <w:rsid w:val="002E05D8"/>
    <w:rsid w:val="002E172F"/>
    <w:rsid w:val="002E3FAD"/>
    <w:rsid w:val="002F6204"/>
    <w:rsid w:val="00303D7B"/>
    <w:rsid w:val="00322E23"/>
    <w:rsid w:val="0033109E"/>
    <w:rsid w:val="003317EB"/>
    <w:rsid w:val="00333371"/>
    <w:rsid w:val="003353DC"/>
    <w:rsid w:val="003356FB"/>
    <w:rsid w:val="00344785"/>
    <w:rsid w:val="00344D9D"/>
    <w:rsid w:val="00345838"/>
    <w:rsid w:val="0034669E"/>
    <w:rsid w:val="003519C3"/>
    <w:rsid w:val="00357879"/>
    <w:rsid w:val="0035793B"/>
    <w:rsid w:val="00383998"/>
    <w:rsid w:val="00391970"/>
    <w:rsid w:val="003933B9"/>
    <w:rsid w:val="00397094"/>
    <w:rsid w:val="003A1B4B"/>
    <w:rsid w:val="003A1C9E"/>
    <w:rsid w:val="003A355A"/>
    <w:rsid w:val="003A7614"/>
    <w:rsid w:val="003B17E6"/>
    <w:rsid w:val="003B238E"/>
    <w:rsid w:val="003B2FB1"/>
    <w:rsid w:val="003B618D"/>
    <w:rsid w:val="003C329F"/>
    <w:rsid w:val="003C4303"/>
    <w:rsid w:val="003C63FC"/>
    <w:rsid w:val="003D0CB6"/>
    <w:rsid w:val="003D195D"/>
    <w:rsid w:val="003D734B"/>
    <w:rsid w:val="003F0002"/>
    <w:rsid w:val="003F7AA0"/>
    <w:rsid w:val="0040583A"/>
    <w:rsid w:val="0041196F"/>
    <w:rsid w:val="00417FC7"/>
    <w:rsid w:val="004333DA"/>
    <w:rsid w:val="00434D97"/>
    <w:rsid w:val="004559C3"/>
    <w:rsid w:val="004602F2"/>
    <w:rsid w:val="00462719"/>
    <w:rsid w:val="00473807"/>
    <w:rsid w:val="004751A9"/>
    <w:rsid w:val="00477286"/>
    <w:rsid w:val="0048029B"/>
    <w:rsid w:val="00496701"/>
    <w:rsid w:val="004A660D"/>
    <w:rsid w:val="004A7633"/>
    <w:rsid w:val="004B29B7"/>
    <w:rsid w:val="004B4AE6"/>
    <w:rsid w:val="004C0C29"/>
    <w:rsid w:val="004D175B"/>
    <w:rsid w:val="004D4FEC"/>
    <w:rsid w:val="004D5539"/>
    <w:rsid w:val="004E0B87"/>
    <w:rsid w:val="004E0F2F"/>
    <w:rsid w:val="004E3AAD"/>
    <w:rsid w:val="004E4B4D"/>
    <w:rsid w:val="004E6A7C"/>
    <w:rsid w:val="004E6F05"/>
    <w:rsid w:val="004F2F15"/>
    <w:rsid w:val="00507D4D"/>
    <w:rsid w:val="0051113A"/>
    <w:rsid w:val="005270FD"/>
    <w:rsid w:val="00536008"/>
    <w:rsid w:val="00542D61"/>
    <w:rsid w:val="00543CE5"/>
    <w:rsid w:val="00544247"/>
    <w:rsid w:val="00546B25"/>
    <w:rsid w:val="00553515"/>
    <w:rsid w:val="00565E35"/>
    <w:rsid w:val="0057062E"/>
    <w:rsid w:val="0057550D"/>
    <w:rsid w:val="00575F8A"/>
    <w:rsid w:val="0058166E"/>
    <w:rsid w:val="00581A00"/>
    <w:rsid w:val="00582861"/>
    <w:rsid w:val="00583F55"/>
    <w:rsid w:val="00585043"/>
    <w:rsid w:val="0059141D"/>
    <w:rsid w:val="00592CBE"/>
    <w:rsid w:val="00595CC0"/>
    <w:rsid w:val="00596538"/>
    <w:rsid w:val="005A4333"/>
    <w:rsid w:val="005A5FF5"/>
    <w:rsid w:val="005A792F"/>
    <w:rsid w:val="005B1135"/>
    <w:rsid w:val="005B2AD5"/>
    <w:rsid w:val="005E3F3C"/>
    <w:rsid w:val="005F131D"/>
    <w:rsid w:val="00601498"/>
    <w:rsid w:val="00602D14"/>
    <w:rsid w:val="00616BBA"/>
    <w:rsid w:val="0062024A"/>
    <w:rsid w:val="00624B41"/>
    <w:rsid w:val="00626628"/>
    <w:rsid w:val="006415FE"/>
    <w:rsid w:val="006453B0"/>
    <w:rsid w:val="00651A64"/>
    <w:rsid w:val="006550D0"/>
    <w:rsid w:val="006648DA"/>
    <w:rsid w:val="0066720F"/>
    <w:rsid w:val="00673668"/>
    <w:rsid w:val="006835EF"/>
    <w:rsid w:val="0068491A"/>
    <w:rsid w:val="0069180F"/>
    <w:rsid w:val="006A6A74"/>
    <w:rsid w:val="006B27E7"/>
    <w:rsid w:val="006B37C9"/>
    <w:rsid w:val="006B5C57"/>
    <w:rsid w:val="006B78A9"/>
    <w:rsid w:val="006C6122"/>
    <w:rsid w:val="006D02A4"/>
    <w:rsid w:val="006D2CFB"/>
    <w:rsid w:val="006D5AE1"/>
    <w:rsid w:val="006D7375"/>
    <w:rsid w:val="006E33D1"/>
    <w:rsid w:val="006E366C"/>
    <w:rsid w:val="006E50BC"/>
    <w:rsid w:val="006E69D1"/>
    <w:rsid w:val="006F0131"/>
    <w:rsid w:val="00700532"/>
    <w:rsid w:val="00701D47"/>
    <w:rsid w:val="0070351B"/>
    <w:rsid w:val="00711D20"/>
    <w:rsid w:val="00714E2D"/>
    <w:rsid w:val="00720BBA"/>
    <w:rsid w:val="00721071"/>
    <w:rsid w:val="0072239E"/>
    <w:rsid w:val="00725BBA"/>
    <w:rsid w:val="00733420"/>
    <w:rsid w:val="00733505"/>
    <w:rsid w:val="00745265"/>
    <w:rsid w:val="0074641F"/>
    <w:rsid w:val="007536FE"/>
    <w:rsid w:val="00754709"/>
    <w:rsid w:val="00756842"/>
    <w:rsid w:val="00764752"/>
    <w:rsid w:val="00772CA5"/>
    <w:rsid w:val="00781156"/>
    <w:rsid w:val="00782D40"/>
    <w:rsid w:val="00795A81"/>
    <w:rsid w:val="00795B7A"/>
    <w:rsid w:val="00797E56"/>
    <w:rsid w:val="007A7C78"/>
    <w:rsid w:val="007B1FE0"/>
    <w:rsid w:val="007B3544"/>
    <w:rsid w:val="007B7544"/>
    <w:rsid w:val="007D4AF1"/>
    <w:rsid w:val="00801910"/>
    <w:rsid w:val="00801D20"/>
    <w:rsid w:val="00801F2D"/>
    <w:rsid w:val="00802865"/>
    <w:rsid w:val="00812635"/>
    <w:rsid w:val="00812D1C"/>
    <w:rsid w:val="008355BF"/>
    <w:rsid w:val="008402E5"/>
    <w:rsid w:val="00846C75"/>
    <w:rsid w:val="00857FB4"/>
    <w:rsid w:val="00861464"/>
    <w:rsid w:val="008615BA"/>
    <w:rsid w:val="00862951"/>
    <w:rsid w:val="00865A84"/>
    <w:rsid w:val="008670B5"/>
    <w:rsid w:val="00867D99"/>
    <w:rsid w:val="0087460F"/>
    <w:rsid w:val="00874A94"/>
    <w:rsid w:val="00874B6E"/>
    <w:rsid w:val="00874E1E"/>
    <w:rsid w:val="00881AD9"/>
    <w:rsid w:val="00884BB3"/>
    <w:rsid w:val="00893428"/>
    <w:rsid w:val="008D0D99"/>
    <w:rsid w:val="008D16E7"/>
    <w:rsid w:val="008E542D"/>
    <w:rsid w:val="008E5BD4"/>
    <w:rsid w:val="008E5EEB"/>
    <w:rsid w:val="008F13CF"/>
    <w:rsid w:val="008F23C8"/>
    <w:rsid w:val="008F2832"/>
    <w:rsid w:val="008F33A5"/>
    <w:rsid w:val="008F5C35"/>
    <w:rsid w:val="008F787C"/>
    <w:rsid w:val="00900CE5"/>
    <w:rsid w:val="00900F8F"/>
    <w:rsid w:val="0091069C"/>
    <w:rsid w:val="00910CFE"/>
    <w:rsid w:val="00911781"/>
    <w:rsid w:val="00914943"/>
    <w:rsid w:val="0092389C"/>
    <w:rsid w:val="0092485E"/>
    <w:rsid w:val="00934249"/>
    <w:rsid w:val="009360F1"/>
    <w:rsid w:val="00966D76"/>
    <w:rsid w:val="00972D2E"/>
    <w:rsid w:val="009738A7"/>
    <w:rsid w:val="00976C5B"/>
    <w:rsid w:val="00980FE7"/>
    <w:rsid w:val="009827C1"/>
    <w:rsid w:val="00983B3A"/>
    <w:rsid w:val="009857D4"/>
    <w:rsid w:val="00990281"/>
    <w:rsid w:val="009A0FBD"/>
    <w:rsid w:val="009A3AC5"/>
    <w:rsid w:val="009A456A"/>
    <w:rsid w:val="009A59F2"/>
    <w:rsid w:val="009A7E49"/>
    <w:rsid w:val="009B2909"/>
    <w:rsid w:val="009C0A65"/>
    <w:rsid w:val="009C0A6F"/>
    <w:rsid w:val="009C2216"/>
    <w:rsid w:val="009C3DA5"/>
    <w:rsid w:val="009D1E71"/>
    <w:rsid w:val="009F477B"/>
    <w:rsid w:val="009F49AA"/>
    <w:rsid w:val="009F7E9E"/>
    <w:rsid w:val="00A24C10"/>
    <w:rsid w:val="00A27030"/>
    <w:rsid w:val="00A361C1"/>
    <w:rsid w:val="00A36CF6"/>
    <w:rsid w:val="00A410C4"/>
    <w:rsid w:val="00A42830"/>
    <w:rsid w:val="00A43FFC"/>
    <w:rsid w:val="00A50A62"/>
    <w:rsid w:val="00A50D3C"/>
    <w:rsid w:val="00A66E23"/>
    <w:rsid w:val="00A70BDE"/>
    <w:rsid w:val="00A7115E"/>
    <w:rsid w:val="00A7510B"/>
    <w:rsid w:val="00A75708"/>
    <w:rsid w:val="00A867D2"/>
    <w:rsid w:val="00A918AA"/>
    <w:rsid w:val="00AB4E94"/>
    <w:rsid w:val="00AC2B36"/>
    <w:rsid w:val="00AC3C68"/>
    <w:rsid w:val="00AE1ACA"/>
    <w:rsid w:val="00AE2097"/>
    <w:rsid w:val="00AE2A79"/>
    <w:rsid w:val="00AE7AEE"/>
    <w:rsid w:val="00AF2E3C"/>
    <w:rsid w:val="00AF4AD2"/>
    <w:rsid w:val="00AF6619"/>
    <w:rsid w:val="00B0255A"/>
    <w:rsid w:val="00B07F4F"/>
    <w:rsid w:val="00B11F6D"/>
    <w:rsid w:val="00B1256E"/>
    <w:rsid w:val="00B14521"/>
    <w:rsid w:val="00B27C8B"/>
    <w:rsid w:val="00B330B8"/>
    <w:rsid w:val="00B40561"/>
    <w:rsid w:val="00B43733"/>
    <w:rsid w:val="00B4554D"/>
    <w:rsid w:val="00B47588"/>
    <w:rsid w:val="00B47EEC"/>
    <w:rsid w:val="00B5302D"/>
    <w:rsid w:val="00B645D4"/>
    <w:rsid w:val="00B715FA"/>
    <w:rsid w:val="00B74DFB"/>
    <w:rsid w:val="00B75451"/>
    <w:rsid w:val="00B878EE"/>
    <w:rsid w:val="00BA3CDC"/>
    <w:rsid w:val="00BA5102"/>
    <w:rsid w:val="00BA6329"/>
    <w:rsid w:val="00BA77C5"/>
    <w:rsid w:val="00BB39C4"/>
    <w:rsid w:val="00BB4DC9"/>
    <w:rsid w:val="00BB5145"/>
    <w:rsid w:val="00BC1896"/>
    <w:rsid w:val="00BC2D70"/>
    <w:rsid w:val="00BD7841"/>
    <w:rsid w:val="00BE218E"/>
    <w:rsid w:val="00BE73C7"/>
    <w:rsid w:val="00BF07FA"/>
    <w:rsid w:val="00C041F2"/>
    <w:rsid w:val="00C04664"/>
    <w:rsid w:val="00C046E7"/>
    <w:rsid w:val="00C05FEA"/>
    <w:rsid w:val="00C13982"/>
    <w:rsid w:val="00C26168"/>
    <w:rsid w:val="00C278B0"/>
    <w:rsid w:val="00C309E3"/>
    <w:rsid w:val="00C62BFE"/>
    <w:rsid w:val="00C63472"/>
    <w:rsid w:val="00C66815"/>
    <w:rsid w:val="00C70F3B"/>
    <w:rsid w:val="00C71EEB"/>
    <w:rsid w:val="00C728D9"/>
    <w:rsid w:val="00C94061"/>
    <w:rsid w:val="00C945AE"/>
    <w:rsid w:val="00CB0F93"/>
    <w:rsid w:val="00CB3D4B"/>
    <w:rsid w:val="00CC385A"/>
    <w:rsid w:val="00CC7238"/>
    <w:rsid w:val="00CD1866"/>
    <w:rsid w:val="00CD2D23"/>
    <w:rsid w:val="00CD393A"/>
    <w:rsid w:val="00CD59DD"/>
    <w:rsid w:val="00CD6B37"/>
    <w:rsid w:val="00CF32C9"/>
    <w:rsid w:val="00CF4920"/>
    <w:rsid w:val="00CF5AA5"/>
    <w:rsid w:val="00D06204"/>
    <w:rsid w:val="00D1313C"/>
    <w:rsid w:val="00D16F44"/>
    <w:rsid w:val="00D21391"/>
    <w:rsid w:val="00D23DA2"/>
    <w:rsid w:val="00D24698"/>
    <w:rsid w:val="00D3379F"/>
    <w:rsid w:val="00D42490"/>
    <w:rsid w:val="00D46909"/>
    <w:rsid w:val="00D5600B"/>
    <w:rsid w:val="00D61758"/>
    <w:rsid w:val="00D671B9"/>
    <w:rsid w:val="00D82597"/>
    <w:rsid w:val="00D8440B"/>
    <w:rsid w:val="00D96D16"/>
    <w:rsid w:val="00DA134A"/>
    <w:rsid w:val="00DA22A8"/>
    <w:rsid w:val="00DB58CD"/>
    <w:rsid w:val="00DC346D"/>
    <w:rsid w:val="00DC6E89"/>
    <w:rsid w:val="00DC781A"/>
    <w:rsid w:val="00DD5FC9"/>
    <w:rsid w:val="00DE6415"/>
    <w:rsid w:val="00DF5D31"/>
    <w:rsid w:val="00DF66D1"/>
    <w:rsid w:val="00E13342"/>
    <w:rsid w:val="00E1361E"/>
    <w:rsid w:val="00E215C4"/>
    <w:rsid w:val="00E216BB"/>
    <w:rsid w:val="00E3547C"/>
    <w:rsid w:val="00E407D3"/>
    <w:rsid w:val="00E50195"/>
    <w:rsid w:val="00E53769"/>
    <w:rsid w:val="00E55BB5"/>
    <w:rsid w:val="00E55DB1"/>
    <w:rsid w:val="00E62D20"/>
    <w:rsid w:val="00E62F3A"/>
    <w:rsid w:val="00E736ED"/>
    <w:rsid w:val="00E8154B"/>
    <w:rsid w:val="00E827A2"/>
    <w:rsid w:val="00EA1402"/>
    <w:rsid w:val="00EA2CEA"/>
    <w:rsid w:val="00EB087C"/>
    <w:rsid w:val="00EB1FCB"/>
    <w:rsid w:val="00EB33BC"/>
    <w:rsid w:val="00EB7DBB"/>
    <w:rsid w:val="00EC5AF5"/>
    <w:rsid w:val="00ED1596"/>
    <w:rsid w:val="00EE0508"/>
    <w:rsid w:val="00EE1A14"/>
    <w:rsid w:val="00EE2D69"/>
    <w:rsid w:val="00EE469B"/>
    <w:rsid w:val="00EE5E82"/>
    <w:rsid w:val="00EF65EE"/>
    <w:rsid w:val="00EF7C18"/>
    <w:rsid w:val="00F0781E"/>
    <w:rsid w:val="00F17C0E"/>
    <w:rsid w:val="00F21000"/>
    <w:rsid w:val="00F24BA9"/>
    <w:rsid w:val="00F35DA0"/>
    <w:rsid w:val="00F42261"/>
    <w:rsid w:val="00F5105C"/>
    <w:rsid w:val="00F52D94"/>
    <w:rsid w:val="00F5552E"/>
    <w:rsid w:val="00F66CC9"/>
    <w:rsid w:val="00F74DFA"/>
    <w:rsid w:val="00F76F9A"/>
    <w:rsid w:val="00F77EAA"/>
    <w:rsid w:val="00F80F50"/>
    <w:rsid w:val="00F82EFC"/>
    <w:rsid w:val="00F83E7A"/>
    <w:rsid w:val="00F83FD2"/>
    <w:rsid w:val="00F8442D"/>
    <w:rsid w:val="00F8687A"/>
    <w:rsid w:val="00F873E6"/>
    <w:rsid w:val="00F9221B"/>
    <w:rsid w:val="00FA05C4"/>
    <w:rsid w:val="00FA5646"/>
    <w:rsid w:val="00FB09EA"/>
    <w:rsid w:val="00FB1FD9"/>
    <w:rsid w:val="00FB3C54"/>
    <w:rsid w:val="00FB6739"/>
    <w:rsid w:val="00FD0FC5"/>
    <w:rsid w:val="00FD596F"/>
    <w:rsid w:val="00FD6A98"/>
    <w:rsid w:val="00FE0740"/>
    <w:rsid w:val="00FE2D82"/>
    <w:rsid w:val="00FE3685"/>
    <w:rsid w:val="00FE6E93"/>
    <w:rsid w:val="00FE75F1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62E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062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rsid w:val="0057062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rsid w:val="0057062E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iPriority w:val="99"/>
    <w:rsid w:val="0057062E"/>
    <w:pPr>
      <w:jc w:val="both"/>
    </w:pPr>
  </w:style>
  <w:style w:type="character" w:customStyle="1" w:styleId="20">
    <w:name w:val="Основной текст 2 Знак"/>
    <w:link w:val="2"/>
    <w:uiPriority w:val="99"/>
    <w:rsid w:val="005706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3"/>
    <w:basedOn w:val="a"/>
    <w:link w:val="30"/>
    <w:uiPriority w:val="99"/>
    <w:rsid w:val="0057062E"/>
    <w:pPr>
      <w:jc w:val="center"/>
    </w:pPr>
    <w:rPr>
      <w:b/>
      <w:bCs/>
    </w:rPr>
  </w:style>
  <w:style w:type="character" w:customStyle="1" w:styleId="30">
    <w:name w:val="Основной текст 3 Знак"/>
    <w:link w:val="3"/>
    <w:uiPriority w:val="99"/>
    <w:rsid w:val="0057062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06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7062E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51113A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ED159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874B6E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1F7D82"/>
    <w:pPr>
      <w:ind w:left="720"/>
      <w:contextualSpacing/>
    </w:pPr>
  </w:style>
  <w:style w:type="paragraph" w:customStyle="1" w:styleId="ConsPlusTitle">
    <w:name w:val="ConsPlusTitle"/>
    <w:rsid w:val="004E4B4D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62E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062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rsid w:val="0057062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rsid w:val="0057062E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iPriority w:val="99"/>
    <w:rsid w:val="0057062E"/>
    <w:pPr>
      <w:jc w:val="both"/>
    </w:pPr>
  </w:style>
  <w:style w:type="character" w:customStyle="1" w:styleId="20">
    <w:name w:val="Основной текст 2 Знак"/>
    <w:link w:val="2"/>
    <w:uiPriority w:val="99"/>
    <w:rsid w:val="005706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3"/>
    <w:basedOn w:val="a"/>
    <w:link w:val="30"/>
    <w:uiPriority w:val="99"/>
    <w:rsid w:val="0057062E"/>
    <w:pPr>
      <w:jc w:val="center"/>
    </w:pPr>
    <w:rPr>
      <w:b/>
      <w:bCs/>
    </w:rPr>
  </w:style>
  <w:style w:type="character" w:customStyle="1" w:styleId="30">
    <w:name w:val="Основной текст 3 Знак"/>
    <w:link w:val="3"/>
    <w:uiPriority w:val="99"/>
    <w:rsid w:val="0057062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06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7062E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51113A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ED159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874B6E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1F7D82"/>
    <w:pPr>
      <w:ind w:left="720"/>
      <w:contextualSpacing/>
    </w:pPr>
  </w:style>
  <w:style w:type="paragraph" w:customStyle="1" w:styleId="ConsPlusTitle">
    <w:name w:val="ConsPlusTitle"/>
    <w:rsid w:val="004E4B4D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1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mv\&#1056;&#1072;&#1073;&#1086;&#1095;&#1080;&#1081;%20&#1089;&#1090;&#1086;&#1083;\&#1052;&#1048;&#1053;&#1048;&#1057;&#1058;&#1056;%20&#1054;&#1041;&#1056;&#1040;&#1047;&#1054;&#1042;&#1040;&#1053;&#1048;&#1071;,%20&#1053;&#1040;&#1059;&#1050;&#1048;%20&#1048;%20&#1048;&#1053;&#1053;&#1054;&#1042;&#1040;&#1062;&#1048;&#1054;&#1053;&#1053;&#1054;&#1049;%20&#1055;&#1054;&#1051;&#1048;&#1058;&#1048;&#1050;&#104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E6A8F-EC14-4A22-A0AE-35E4F4E80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МИНИСТР ОБРАЗОВАНИЯ, НАУКИ И ИННОВАЦИОННОЙ ПОЛИТИКИ</Template>
  <TotalTime>6</TotalTime>
  <Pages>3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Links>
    <vt:vector size="12" baseType="variant">
      <vt:variant>
        <vt:i4>4980823</vt:i4>
      </vt:variant>
      <vt:variant>
        <vt:i4>3</vt:i4>
      </vt:variant>
      <vt:variant>
        <vt:i4>0</vt:i4>
      </vt:variant>
      <vt:variant>
        <vt:i4>5</vt:i4>
      </vt:variant>
      <vt:variant>
        <vt:lpwstr>http://www.minobr.nso.ru/</vt:lpwstr>
      </vt:variant>
      <vt:variant>
        <vt:lpwstr/>
      </vt:variant>
      <vt:variant>
        <vt:i4>5177384</vt:i4>
      </vt:variant>
      <vt:variant>
        <vt:i4>0</vt:i4>
      </vt:variant>
      <vt:variant>
        <vt:i4>0</vt:i4>
      </vt:variant>
      <vt:variant>
        <vt:i4>5</vt:i4>
      </vt:variant>
      <vt:variant>
        <vt:lpwstr>mailto:info@edu.nso.ru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</dc:creator>
  <cp:lastModifiedBy>Тимофеева Татьяна Николаевна</cp:lastModifiedBy>
  <cp:revision>13</cp:revision>
  <cp:lastPrinted>2017-06-22T00:45:00Z</cp:lastPrinted>
  <dcterms:created xsi:type="dcterms:W3CDTF">2017-09-22T07:56:00Z</dcterms:created>
  <dcterms:modified xsi:type="dcterms:W3CDTF">2017-09-22T09:03:00Z</dcterms:modified>
</cp:coreProperties>
</file>