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C034D">
      <w:pPr>
        <w:pStyle w:val="a3"/>
        <w:divId w:val="2079357587"/>
      </w:pPr>
      <w:r>
        <w:t>Зачислить успешно прошедших вступительные испытания на места по договорам об оказании платных образовательных услуг для иностранных граждан с 16.09.2026 года студентами 1 курса: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853"/>
      </w:tblGrid>
      <w:tr w:rsidR="00000000">
        <w:trPr>
          <w:divId w:val="2079357587"/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8C03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Фамилия, Имя, Отчество</w:t>
            </w:r>
          </w:p>
        </w:tc>
      </w:tr>
      <w:tr w:rsidR="00000000">
        <w:trPr>
          <w:divId w:val="207935758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8C03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Сафарова </w:t>
            </w:r>
            <w:proofErr w:type="spellStart"/>
            <w:r>
              <w:rPr>
                <w:rFonts w:eastAsia="Times New Roman"/>
              </w:rPr>
              <w:t>Азиза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Нисоровна</w:t>
            </w:r>
            <w:proofErr w:type="spellEnd"/>
          </w:p>
        </w:tc>
      </w:tr>
    </w:tbl>
    <w:p w:rsidR="008C034D" w:rsidRDefault="008C034D">
      <w:pPr>
        <w:divId w:val="2079357587"/>
        <w:rPr>
          <w:rFonts w:eastAsia="Times New Roman"/>
        </w:rPr>
      </w:pPr>
    </w:p>
    <w:sectPr w:rsidR="008C0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3553CF"/>
    <w:rsid w:val="003553CF"/>
    <w:rsid w:val="008C0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35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2026-09-18T09:13:00Z</dcterms:created>
  <dcterms:modified xsi:type="dcterms:W3CDTF">2026-09-18T09:13:00Z</dcterms:modified>
</cp:coreProperties>
</file>